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D626D" w14:textId="21BB89DB" w:rsidR="00E8344C" w:rsidRPr="00E8344C" w:rsidRDefault="00E8344C" w:rsidP="00E8344C">
      <w:pPr>
        <w:jc w:val="center"/>
        <w:rPr>
          <w:rFonts w:ascii="CoHeadlineW01-Regular" w:hAnsi="CoHeadlineW01-Regular" w:cs="Times New Roman"/>
          <w:b/>
          <w:bCs/>
          <w:color w:val="FF0000"/>
          <w:sz w:val="24"/>
          <w:szCs w:val="24"/>
        </w:rPr>
      </w:pPr>
      <w:r>
        <w:rPr>
          <w:rFonts w:ascii="CoHeadlineW01-Regular" w:hAnsi="CoHeadlineW01-Regular" w:cs="Times New Roman"/>
          <w:b/>
          <w:bCs/>
          <w:noProof/>
          <w:sz w:val="24"/>
          <w:szCs w:val="24"/>
        </w:rPr>
        <w:drawing>
          <wp:inline distT="0" distB="0" distL="0" distR="0" wp14:anchorId="32A44910" wp14:editId="01FBC1D3">
            <wp:extent cx="1883121" cy="961218"/>
            <wp:effectExtent l="0" t="0" r="0" b="4445"/>
            <wp:docPr id="904990012" name="Picture 1" descr="A logo for a public emerg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90012" name="Picture 1" descr="A logo for a public emergenc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379" cy="97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6EEC" w14:textId="77777777" w:rsidR="00E8344C" w:rsidRDefault="00E8344C" w:rsidP="00E8344C">
      <w:pPr>
        <w:jc w:val="center"/>
        <w:rPr>
          <w:rFonts w:ascii="CoHeadlineW01-Regular" w:hAnsi="CoHeadlineW01-Regular" w:cs="Times New Roman"/>
          <w:b/>
          <w:bCs/>
          <w:sz w:val="24"/>
          <w:szCs w:val="24"/>
        </w:rPr>
      </w:pPr>
    </w:p>
    <w:p w14:paraId="4198E227" w14:textId="78A407D5" w:rsidR="005A12E6" w:rsidRPr="00E8344C" w:rsidRDefault="005A12E6" w:rsidP="005A12E6">
      <w:pPr>
        <w:jc w:val="center"/>
        <w:rPr>
          <w:rFonts w:ascii="CoHeadlineW01-Regular" w:hAnsi="CoHeadlineW01-Regular" w:cs="Times New Roman"/>
          <w:b/>
          <w:bCs/>
          <w:color w:val="002060"/>
          <w:sz w:val="24"/>
          <w:szCs w:val="24"/>
        </w:rPr>
      </w:pPr>
      <w:r w:rsidRPr="00E8344C">
        <w:rPr>
          <w:rFonts w:ascii="CoHeadlineW01-Regular" w:hAnsi="CoHeadlineW01-Regular" w:cs="Times New Roman"/>
          <w:b/>
          <w:bCs/>
          <w:color w:val="002060"/>
          <w:sz w:val="24"/>
          <w:szCs w:val="24"/>
        </w:rPr>
        <w:t>GENDER AND PUBLIC HEALTH EMERGENCIES</w:t>
      </w:r>
    </w:p>
    <w:p w14:paraId="2E5D0516" w14:textId="77777777" w:rsidR="005A12E6" w:rsidRPr="00A10371" w:rsidRDefault="005A12E6" w:rsidP="005A12E6">
      <w:pPr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en-GB"/>
        </w:rPr>
      </w:pPr>
    </w:p>
    <w:p w14:paraId="24DD59C4" w14:textId="7D5D14CC" w:rsidR="00FD7631" w:rsidRPr="0074068B" w:rsidRDefault="005A12E6" w:rsidP="005A12E6">
      <w:pPr>
        <w:jc w:val="center"/>
        <w:rPr>
          <w:rFonts w:ascii="CoHeadlineW01-Regular" w:eastAsia="Times New Roman" w:hAnsi="CoHeadlineW01-Regular" w:cs="Times New Roman"/>
          <w:b/>
          <w:bCs/>
          <w:color w:val="002060"/>
          <w:sz w:val="24"/>
          <w:szCs w:val="24"/>
          <w:u w:val="single"/>
          <w:lang w:eastAsia="en-GB"/>
        </w:rPr>
      </w:pPr>
      <w:r w:rsidRPr="0074068B">
        <w:rPr>
          <w:rFonts w:ascii="CoHeadlineW01-Regular" w:eastAsia="Times New Roman" w:hAnsi="CoHeadlineW01-Regular" w:cs="Times New Roman"/>
          <w:b/>
          <w:bCs/>
          <w:color w:val="002060"/>
          <w:sz w:val="24"/>
          <w:szCs w:val="24"/>
          <w:u w:val="single"/>
          <w:lang w:eastAsia="en-GB"/>
        </w:rPr>
        <w:t>Small grants</w:t>
      </w:r>
      <w:r w:rsidR="004F575A" w:rsidRPr="0074068B">
        <w:rPr>
          <w:rFonts w:ascii="CoHeadlineW01-Regular" w:eastAsia="Times New Roman" w:hAnsi="CoHeadlineW01-Regular" w:cs="Times New Roman"/>
          <w:b/>
          <w:bCs/>
          <w:color w:val="002060"/>
          <w:sz w:val="24"/>
          <w:szCs w:val="24"/>
          <w:u w:val="single"/>
          <w:lang w:eastAsia="en-GB"/>
        </w:rPr>
        <w:t xml:space="preserve"> </w:t>
      </w:r>
      <w:r w:rsidR="00952DDE" w:rsidRPr="0074068B">
        <w:rPr>
          <w:rFonts w:ascii="CoHeadlineW01-Regular" w:eastAsia="Times New Roman" w:hAnsi="CoHeadlineW01-Regular" w:cs="Times New Roman"/>
          <w:b/>
          <w:bCs/>
          <w:color w:val="002060"/>
          <w:sz w:val="24"/>
          <w:szCs w:val="24"/>
          <w:u w:val="single"/>
          <w:lang w:eastAsia="en-GB"/>
        </w:rPr>
        <w:t>Application form</w:t>
      </w:r>
    </w:p>
    <w:p w14:paraId="6B0EF16C" w14:textId="586645F7" w:rsidR="00952DDE" w:rsidRPr="0074068B" w:rsidRDefault="00952DDE" w:rsidP="005A12E6">
      <w:pPr>
        <w:spacing w:line="360" w:lineRule="auto"/>
        <w:jc w:val="both"/>
        <w:rPr>
          <w:rFonts w:ascii="CoHeadlineW01-Regular" w:eastAsia="Times New Roman" w:hAnsi="CoHeadlineW01-Regular" w:cs="Times New Roman"/>
          <w:color w:val="222222"/>
          <w:sz w:val="24"/>
          <w:szCs w:val="24"/>
          <w:lang w:eastAsia="en-GB"/>
        </w:rPr>
      </w:pPr>
    </w:p>
    <w:p w14:paraId="6696E8CC" w14:textId="32A8DB3D" w:rsidR="002C3649" w:rsidRPr="0074068B" w:rsidRDefault="002C3649" w:rsidP="005A12E6">
      <w:pPr>
        <w:spacing w:line="360" w:lineRule="auto"/>
        <w:jc w:val="both"/>
        <w:rPr>
          <w:rFonts w:ascii="CoHeadlineW01-Regular" w:eastAsia="Times New Roman" w:hAnsi="CoHeadlineW01-Regular" w:cs="Times New Roman"/>
          <w:i/>
          <w:iCs/>
          <w:color w:val="222222"/>
          <w:sz w:val="24"/>
          <w:szCs w:val="24"/>
          <w:lang w:eastAsia="en-GB"/>
        </w:rPr>
      </w:pPr>
      <w:r w:rsidRPr="0074068B">
        <w:rPr>
          <w:rFonts w:ascii="CoHeadlineW01-Regular" w:eastAsia="Times New Roman" w:hAnsi="CoHeadlineW01-Regular" w:cs="Times New Roman"/>
          <w:i/>
          <w:iCs/>
          <w:color w:val="222222"/>
          <w:sz w:val="24"/>
          <w:szCs w:val="24"/>
          <w:lang w:eastAsia="en-GB"/>
        </w:rPr>
        <w:t>N/B: please fill out the form below. In additional to the overall excellence of the proposal we will be taking into consideration the diversity of applicants.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954"/>
      </w:tblGrid>
      <w:tr w:rsidR="0074068B" w:rsidRPr="0074068B" w14:paraId="6D4EF31D" w14:textId="77777777" w:rsidTr="0074068B">
        <w:tc>
          <w:tcPr>
            <w:tcW w:w="9491" w:type="dxa"/>
            <w:gridSpan w:val="2"/>
            <w:tcBorders>
              <w:right w:val="single" w:sz="12" w:space="0" w:color="071D49" w:themeColor="text1"/>
            </w:tcBorders>
            <w:shd w:val="clear" w:color="auto" w:fill="071D49" w:themeFill="text1"/>
          </w:tcPr>
          <w:p w14:paraId="17A6992C" w14:textId="77777777" w:rsidR="00952DDE" w:rsidRPr="0074068B" w:rsidRDefault="00952DDE" w:rsidP="002857B0">
            <w:pPr>
              <w:pStyle w:val="Normal0"/>
              <w:jc w:val="center"/>
              <w:rPr>
                <w:rFonts w:ascii="CoHeadlineW01-Regular" w:eastAsia="TT Rounds Condensed" w:hAnsi="CoHeadlineW01-Regular" w:cs="Times New Roman"/>
                <w:b/>
                <w:color w:val="FFFFFF"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>APPLICATION DETAILS</w:t>
            </w:r>
          </w:p>
        </w:tc>
      </w:tr>
      <w:tr w:rsidR="0074068B" w:rsidRPr="0074068B" w14:paraId="5692B043" w14:textId="77777777" w:rsidTr="0074068B">
        <w:trPr>
          <w:trHeight w:val="1340"/>
        </w:trPr>
        <w:tc>
          <w:tcPr>
            <w:tcW w:w="3539" w:type="dxa"/>
            <w:tcBorders>
              <w:left w:val="single" w:sz="12" w:space="0" w:color="071D49" w:themeColor="text1"/>
              <w:right w:val="nil"/>
            </w:tcBorders>
            <w:vAlign w:val="center"/>
          </w:tcPr>
          <w:p w14:paraId="7F7092D4" w14:textId="3B487579" w:rsidR="00952DDE" w:rsidRPr="0074068B" w:rsidRDefault="00952DDE" w:rsidP="002857B0">
            <w:pPr>
              <w:pStyle w:val="Normal0"/>
              <w:jc w:val="right"/>
              <w:rPr>
                <w:rFonts w:ascii="CoHeadlineW01-Regular" w:eastAsia="TT Rounds Condensed" w:hAnsi="CoHeadlineW01-Regular" w:cs="Times New Roman"/>
                <w:b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</w:rPr>
              <w:t>Applicant</w:t>
            </w:r>
            <w:r w:rsidR="00D15745" w:rsidRPr="0074068B">
              <w:rPr>
                <w:rFonts w:ascii="CoHeadlineW01-Regular" w:eastAsia="TT Rounds Condensed" w:hAnsi="CoHeadlineW01-Regular" w:cs="Times New Roman"/>
                <w:b/>
              </w:rPr>
              <w:t xml:space="preserve"> </w:t>
            </w:r>
            <w:r w:rsidRPr="0074068B">
              <w:rPr>
                <w:rFonts w:ascii="CoHeadlineW01-Regular" w:eastAsia="TT Rounds Condensed" w:hAnsi="CoHeadlineW01-Regular" w:cs="Times New Roman"/>
                <w:b/>
              </w:rPr>
              <w:t>Organization:</w:t>
            </w:r>
          </w:p>
          <w:p w14:paraId="08D1A057" w14:textId="7D3AAB2D" w:rsidR="00D15745" w:rsidRPr="0074068B" w:rsidRDefault="00D15745" w:rsidP="002857B0">
            <w:pPr>
              <w:pStyle w:val="Normal0"/>
              <w:jc w:val="right"/>
              <w:rPr>
                <w:rFonts w:ascii="CoHeadlineW01-Regular" w:eastAsia="TT Rounds Condensed" w:hAnsi="CoHeadlineW01-Regular" w:cs="Times New Roman"/>
                <w:b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</w:rPr>
              <w:t>Country:</w:t>
            </w:r>
          </w:p>
        </w:tc>
        <w:tc>
          <w:tcPr>
            <w:tcW w:w="5954" w:type="dxa"/>
            <w:tcBorders>
              <w:left w:val="nil"/>
              <w:right w:val="single" w:sz="12" w:space="0" w:color="071D49" w:themeColor="text1"/>
            </w:tcBorders>
            <w:vAlign w:val="center"/>
          </w:tcPr>
          <w:p w14:paraId="6D00E65F" w14:textId="02862016" w:rsidR="00952DDE" w:rsidRPr="0074068B" w:rsidRDefault="00952DDE" w:rsidP="002857B0">
            <w:pPr>
              <w:pStyle w:val="Normal0"/>
              <w:rPr>
                <w:rFonts w:ascii="CoHeadlineW01-Regular" w:eastAsia="TT Rounds Condensed" w:hAnsi="CoHeadlineW01-Regular" w:cs="Times New Roman"/>
              </w:rPr>
            </w:pPr>
          </w:p>
        </w:tc>
      </w:tr>
      <w:tr w:rsidR="0074068B" w:rsidRPr="0074068B" w14:paraId="1AEB1654" w14:textId="77777777" w:rsidTr="0074068B">
        <w:trPr>
          <w:trHeight w:val="850"/>
        </w:trPr>
        <w:tc>
          <w:tcPr>
            <w:tcW w:w="3539" w:type="dxa"/>
            <w:tcBorders>
              <w:left w:val="single" w:sz="12" w:space="0" w:color="071D49" w:themeColor="text1"/>
              <w:right w:val="nil"/>
            </w:tcBorders>
            <w:vAlign w:val="center"/>
          </w:tcPr>
          <w:p w14:paraId="5480EDF4" w14:textId="6026B5A2" w:rsidR="00952DDE" w:rsidRPr="0074068B" w:rsidRDefault="00952DDE" w:rsidP="002857B0">
            <w:pPr>
              <w:pStyle w:val="Normal0"/>
              <w:jc w:val="right"/>
              <w:rPr>
                <w:rFonts w:ascii="CoHeadlineW01-Regular" w:eastAsia="TT Rounds Condensed" w:hAnsi="CoHeadlineW01-Regular" w:cs="Times New Roman"/>
                <w:b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</w:rPr>
              <w:t>Project title:</w:t>
            </w:r>
          </w:p>
        </w:tc>
        <w:tc>
          <w:tcPr>
            <w:tcW w:w="5954" w:type="dxa"/>
            <w:tcBorders>
              <w:left w:val="nil"/>
              <w:right w:val="single" w:sz="12" w:space="0" w:color="071D49" w:themeColor="text1"/>
            </w:tcBorders>
            <w:vAlign w:val="center"/>
          </w:tcPr>
          <w:p w14:paraId="2E916561" w14:textId="77777777" w:rsidR="00952DDE" w:rsidRPr="0074068B" w:rsidRDefault="00952DDE" w:rsidP="00A10371">
            <w:pPr>
              <w:pStyle w:val="Normal0"/>
              <w:spacing w:after="150" w:line="276" w:lineRule="auto"/>
              <w:jc w:val="both"/>
              <w:rPr>
                <w:rFonts w:ascii="CoHeadlineW01-Regular" w:eastAsia="TT Rounds Condensed" w:hAnsi="CoHeadlineW01-Regular" w:cs="Times New Roman"/>
              </w:rPr>
            </w:pPr>
          </w:p>
        </w:tc>
      </w:tr>
      <w:tr w:rsidR="0074068B" w:rsidRPr="0074068B" w14:paraId="63E1A612" w14:textId="77777777" w:rsidTr="0074068B">
        <w:trPr>
          <w:trHeight w:val="850"/>
        </w:trPr>
        <w:tc>
          <w:tcPr>
            <w:tcW w:w="3539" w:type="dxa"/>
            <w:tcBorders>
              <w:left w:val="single" w:sz="12" w:space="0" w:color="071D49" w:themeColor="text1"/>
              <w:right w:val="nil"/>
            </w:tcBorders>
            <w:vAlign w:val="center"/>
          </w:tcPr>
          <w:p w14:paraId="47C4510F" w14:textId="08DC1577" w:rsidR="00952DDE" w:rsidRPr="0074068B" w:rsidRDefault="00952DDE" w:rsidP="002857B0">
            <w:pPr>
              <w:pStyle w:val="Normal0"/>
              <w:jc w:val="right"/>
              <w:rPr>
                <w:rFonts w:ascii="CoHeadlineW01-Regular" w:eastAsia="TT Rounds Condensed" w:hAnsi="CoHeadlineW01-Regular" w:cs="Times New Roman"/>
                <w:b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</w:rPr>
              <w:t xml:space="preserve">Organization </w:t>
            </w:r>
            <w:r w:rsidR="00671CCC" w:rsidRPr="0074068B">
              <w:rPr>
                <w:rFonts w:ascii="CoHeadlineW01-Regular" w:eastAsia="TT Rounds Condensed" w:hAnsi="CoHeadlineW01-Regular" w:cs="Times New Roman"/>
                <w:b/>
              </w:rPr>
              <w:t>tax identification/</w:t>
            </w:r>
            <w:r w:rsidRPr="0074068B">
              <w:rPr>
                <w:rFonts w:ascii="CoHeadlineW01-Regular" w:eastAsia="TT Rounds Condensed" w:hAnsi="CoHeadlineW01-Regular" w:cs="Times New Roman"/>
                <w:b/>
              </w:rPr>
              <w:t>registration number:</w:t>
            </w:r>
          </w:p>
        </w:tc>
        <w:tc>
          <w:tcPr>
            <w:tcW w:w="5954" w:type="dxa"/>
            <w:tcBorders>
              <w:left w:val="nil"/>
              <w:right w:val="single" w:sz="12" w:space="0" w:color="071D49" w:themeColor="text1"/>
            </w:tcBorders>
            <w:vAlign w:val="center"/>
          </w:tcPr>
          <w:p w14:paraId="51667D4C" w14:textId="34E4242D" w:rsidR="00952DDE" w:rsidRPr="0074068B" w:rsidRDefault="00000000" w:rsidP="002857B0">
            <w:pPr>
              <w:pStyle w:val="Normal0"/>
              <w:rPr>
                <w:rFonts w:ascii="CoHeadlineW01-Regular" w:eastAsia="TT Rounds Condensed" w:hAnsi="CoHeadlineW01-Regular" w:cs="Times New Roman"/>
              </w:rPr>
            </w:pPr>
            <w:sdt>
              <w:sdtPr>
                <w:rPr>
                  <w:rFonts w:ascii="CoHeadlineW01-Regular" w:hAnsi="CoHeadlineW01-Regular" w:cs="Times New Roman"/>
                </w:rPr>
                <w:tag w:val="goog_rdk_2"/>
                <w:id w:val="1628294726"/>
              </w:sdtPr>
              <w:sdtContent/>
            </w:sdt>
            <w:sdt>
              <w:sdtPr>
                <w:rPr>
                  <w:rFonts w:ascii="CoHeadlineW01-Regular" w:hAnsi="CoHeadlineW01-Regular" w:cs="Times New Roman"/>
                </w:rPr>
                <w:tag w:val="goog_rdk_3"/>
                <w:id w:val="184853901"/>
                <w:showingPlcHdr/>
              </w:sdtPr>
              <w:sdtContent>
                <w:r w:rsidR="005836C2" w:rsidRPr="0074068B">
                  <w:rPr>
                    <w:rFonts w:ascii="CoHeadlineW01-Regular" w:hAnsi="CoHeadlineW01-Regular" w:cs="Times New Roman"/>
                  </w:rPr>
                  <w:t xml:space="preserve">     </w:t>
                </w:r>
              </w:sdtContent>
            </w:sdt>
          </w:p>
        </w:tc>
      </w:tr>
      <w:tr w:rsidR="0074068B" w:rsidRPr="0074068B" w14:paraId="5AF224B0" w14:textId="77777777" w:rsidTr="0074068B">
        <w:trPr>
          <w:trHeight w:val="850"/>
        </w:trPr>
        <w:tc>
          <w:tcPr>
            <w:tcW w:w="3539" w:type="dxa"/>
            <w:tcBorders>
              <w:left w:val="single" w:sz="12" w:space="0" w:color="071D49" w:themeColor="text1"/>
              <w:right w:val="nil"/>
            </w:tcBorders>
            <w:vAlign w:val="center"/>
          </w:tcPr>
          <w:p w14:paraId="1556087D" w14:textId="79830DEA" w:rsidR="00952DDE" w:rsidRPr="0074068B" w:rsidRDefault="00952DDE" w:rsidP="002857B0">
            <w:pPr>
              <w:pStyle w:val="Normal0"/>
              <w:jc w:val="right"/>
              <w:rPr>
                <w:rFonts w:ascii="CoHeadlineW01-Regular" w:eastAsia="TT Rounds Condensed" w:hAnsi="CoHeadlineW01-Regular" w:cs="Times New Roman"/>
                <w:b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</w:rPr>
              <w:t>Website URL</w:t>
            </w:r>
            <w:r w:rsidR="00D15745" w:rsidRPr="0074068B">
              <w:rPr>
                <w:rFonts w:ascii="CoHeadlineW01-Regular" w:eastAsia="TT Rounds Condensed" w:hAnsi="CoHeadlineW01-Regular" w:cs="Times New Roman"/>
                <w:b/>
              </w:rPr>
              <w:t>:</w:t>
            </w:r>
          </w:p>
        </w:tc>
        <w:tc>
          <w:tcPr>
            <w:tcW w:w="5954" w:type="dxa"/>
            <w:tcBorders>
              <w:left w:val="nil"/>
              <w:right w:val="single" w:sz="12" w:space="0" w:color="071D49" w:themeColor="text1"/>
            </w:tcBorders>
            <w:vAlign w:val="center"/>
          </w:tcPr>
          <w:p w14:paraId="20904D4C" w14:textId="77777777" w:rsidR="00952DDE" w:rsidRPr="0074068B" w:rsidRDefault="00952DDE" w:rsidP="002857B0">
            <w:pPr>
              <w:pStyle w:val="Normal0"/>
              <w:rPr>
                <w:rFonts w:ascii="CoHeadlineW01-Regular" w:hAnsi="CoHeadlineW01-Regular" w:cs="Times New Roman"/>
              </w:rPr>
            </w:pPr>
          </w:p>
        </w:tc>
      </w:tr>
      <w:tr w:rsidR="0074068B" w:rsidRPr="0074068B" w14:paraId="17EAC2D6" w14:textId="77777777" w:rsidTr="0074068B">
        <w:trPr>
          <w:trHeight w:val="850"/>
        </w:trPr>
        <w:tc>
          <w:tcPr>
            <w:tcW w:w="3539" w:type="dxa"/>
            <w:tcBorders>
              <w:left w:val="single" w:sz="12" w:space="0" w:color="071D49" w:themeColor="text1"/>
              <w:right w:val="nil"/>
            </w:tcBorders>
            <w:vAlign w:val="center"/>
          </w:tcPr>
          <w:p w14:paraId="7EF8F107" w14:textId="77777777" w:rsidR="00952DDE" w:rsidRPr="0074068B" w:rsidRDefault="00952DDE" w:rsidP="002857B0">
            <w:pPr>
              <w:pStyle w:val="Normal0"/>
              <w:jc w:val="right"/>
              <w:rPr>
                <w:rFonts w:ascii="CoHeadlineW01-Regular" w:eastAsia="TT Rounds Condensed" w:hAnsi="CoHeadlineW01-Regular" w:cs="Times New Roman"/>
                <w:b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</w:rPr>
              <w:t>Principal investigator:</w:t>
            </w:r>
          </w:p>
          <w:p w14:paraId="62ACFC18" w14:textId="4C6D8DA8" w:rsidR="00D15745" w:rsidRPr="0074068B" w:rsidRDefault="00D15745" w:rsidP="002857B0">
            <w:pPr>
              <w:pStyle w:val="Normal0"/>
              <w:jc w:val="right"/>
              <w:rPr>
                <w:rFonts w:ascii="CoHeadlineW01-Regular" w:eastAsia="TT Rounds Condensed" w:hAnsi="CoHeadlineW01-Regular" w:cs="Times New Roman"/>
                <w:b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</w:rPr>
              <w:t xml:space="preserve">Title / Occupation of PI: </w:t>
            </w:r>
          </w:p>
        </w:tc>
        <w:tc>
          <w:tcPr>
            <w:tcW w:w="5954" w:type="dxa"/>
            <w:tcBorders>
              <w:left w:val="nil"/>
              <w:right w:val="single" w:sz="12" w:space="0" w:color="071D49" w:themeColor="text1"/>
            </w:tcBorders>
            <w:vAlign w:val="center"/>
          </w:tcPr>
          <w:p w14:paraId="215012B7" w14:textId="35189EF0" w:rsidR="00952DDE" w:rsidRPr="0074068B" w:rsidRDefault="00000000" w:rsidP="002857B0">
            <w:pPr>
              <w:pStyle w:val="Normal0"/>
              <w:spacing w:after="150" w:line="276" w:lineRule="auto"/>
              <w:jc w:val="both"/>
              <w:rPr>
                <w:rFonts w:ascii="CoHeadlineW01-Regular" w:eastAsia="TT Rounds Condensed" w:hAnsi="CoHeadlineW01-Regular" w:cs="Times New Roman"/>
                <w:color w:val="000000"/>
              </w:rPr>
            </w:pPr>
            <w:sdt>
              <w:sdtPr>
                <w:rPr>
                  <w:rFonts w:ascii="CoHeadlineW01-Regular" w:hAnsi="CoHeadlineW01-Regular" w:cs="Times New Roman"/>
                </w:rPr>
                <w:tag w:val="goog_rdk_4"/>
                <w:id w:val="932822315"/>
                <w:placeholder>
                  <w:docPart w:val="00CEB55E59FD4136BD1E61B67E48346E"/>
                </w:placeholder>
              </w:sdtPr>
              <w:sdtContent/>
            </w:sdt>
            <w:sdt>
              <w:sdtPr>
                <w:rPr>
                  <w:rFonts w:ascii="CoHeadlineW01-Regular" w:hAnsi="CoHeadlineW01-Regular" w:cs="Times New Roman"/>
                </w:rPr>
                <w:tag w:val="goog_rdk_5"/>
                <w:id w:val="1387656058"/>
                <w:placeholder>
                  <w:docPart w:val="00CEB55E59FD4136BD1E61B67E48346E"/>
                </w:placeholder>
                <w:showingPlcHdr/>
              </w:sdtPr>
              <w:sdtContent/>
            </w:sdt>
          </w:p>
        </w:tc>
      </w:tr>
      <w:tr w:rsidR="0074068B" w:rsidRPr="0074068B" w14:paraId="5E9967C3" w14:textId="77777777" w:rsidTr="0074068B">
        <w:trPr>
          <w:trHeight w:val="850"/>
        </w:trPr>
        <w:tc>
          <w:tcPr>
            <w:tcW w:w="3539" w:type="dxa"/>
            <w:tcBorders>
              <w:left w:val="single" w:sz="12" w:space="0" w:color="071D49" w:themeColor="text1"/>
              <w:right w:val="nil"/>
            </w:tcBorders>
            <w:vAlign w:val="center"/>
          </w:tcPr>
          <w:p w14:paraId="0CC5EDCC" w14:textId="0B3E2A93" w:rsidR="00987B2F" w:rsidRPr="0074068B" w:rsidRDefault="00987B2F" w:rsidP="002857B0">
            <w:pPr>
              <w:pStyle w:val="Normal0"/>
              <w:jc w:val="right"/>
              <w:rPr>
                <w:rFonts w:ascii="CoHeadlineW01-Regular" w:eastAsia="TT Rounds Condensed" w:hAnsi="CoHeadlineW01-Regular" w:cs="Times New Roman"/>
                <w:b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</w:rPr>
              <w:t>How do you (PI) describe yourself in terms of Gender:</w:t>
            </w:r>
          </w:p>
        </w:tc>
        <w:tc>
          <w:tcPr>
            <w:tcW w:w="5954" w:type="dxa"/>
            <w:tcBorders>
              <w:left w:val="nil"/>
              <w:right w:val="single" w:sz="12" w:space="0" w:color="071D49" w:themeColor="text1"/>
            </w:tcBorders>
            <w:vAlign w:val="center"/>
          </w:tcPr>
          <w:p w14:paraId="20405213" w14:textId="77777777" w:rsidR="00987B2F" w:rsidRPr="0074068B" w:rsidRDefault="00987B2F" w:rsidP="002857B0">
            <w:pPr>
              <w:pStyle w:val="Normal0"/>
              <w:spacing w:after="150" w:line="276" w:lineRule="auto"/>
              <w:jc w:val="both"/>
              <w:rPr>
                <w:rFonts w:ascii="CoHeadlineW01-Regular" w:hAnsi="CoHeadlineW01-Regular" w:cs="Times New Roman"/>
              </w:rPr>
            </w:pPr>
          </w:p>
        </w:tc>
      </w:tr>
      <w:tr w:rsidR="0074068B" w:rsidRPr="0074068B" w14:paraId="2E7CDAD7" w14:textId="77777777" w:rsidTr="0074068B">
        <w:trPr>
          <w:trHeight w:val="850"/>
        </w:trPr>
        <w:tc>
          <w:tcPr>
            <w:tcW w:w="3539" w:type="dxa"/>
            <w:tcBorders>
              <w:left w:val="single" w:sz="12" w:space="0" w:color="071D49" w:themeColor="text1"/>
              <w:right w:val="nil"/>
            </w:tcBorders>
            <w:vAlign w:val="center"/>
          </w:tcPr>
          <w:p w14:paraId="0C0338D5" w14:textId="057F3CD3" w:rsidR="00987B2F" w:rsidRPr="0074068B" w:rsidRDefault="00987B2F" w:rsidP="002857B0">
            <w:pPr>
              <w:pStyle w:val="Normal0"/>
              <w:jc w:val="right"/>
              <w:rPr>
                <w:rFonts w:ascii="CoHeadlineW01-Regular" w:eastAsia="TT Rounds Condensed" w:hAnsi="CoHeadlineW01-Regular" w:cs="Times New Roman"/>
                <w:b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</w:rPr>
              <w:t>How do you (PI) describe yourself in terms of Race/ethnic</w:t>
            </w:r>
            <w:r w:rsidR="00C17E67" w:rsidRPr="0074068B">
              <w:rPr>
                <w:rFonts w:ascii="CoHeadlineW01-Regular" w:eastAsia="TT Rounds Condensed" w:hAnsi="CoHeadlineW01-Regular" w:cs="Times New Roman"/>
                <w:b/>
              </w:rPr>
              <w:t>ity</w:t>
            </w:r>
            <w:r w:rsidRPr="0074068B">
              <w:rPr>
                <w:rFonts w:ascii="CoHeadlineW01-Regular" w:eastAsia="TT Rounds Condensed" w:hAnsi="CoHeadlineW01-Regular" w:cs="Times New Roman"/>
                <w:b/>
              </w:rPr>
              <w:t>:</w:t>
            </w:r>
          </w:p>
        </w:tc>
        <w:tc>
          <w:tcPr>
            <w:tcW w:w="5954" w:type="dxa"/>
            <w:tcBorders>
              <w:left w:val="nil"/>
              <w:right w:val="single" w:sz="12" w:space="0" w:color="071D49" w:themeColor="text1"/>
            </w:tcBorders>
            <w:vAlign w:val="center"/>
          </w:tcPr>
          <w:p w14:paraId="72A7E804" w14:textId="77777777" w:rsidR="00987B2F" w:rsidRPr="0074068B" w:rsidRDefault="00987B2F" w:rsidP="002857B0">
            <w:pPr>
              <w:pStyle w:val="Normal0"/>
              <w:spacing w:after="150" w:line="276" w:lineRule="auto"/>
              <w:jc w:val="both"/>
              <w:rPr>
                <w:rFonts w:ascii="CoHeadlineW01-Regular" w:hAnsi="CoHeadlineW01-Regular" w:cs="Times New Roman"/>
              </w:rPr>
            </w:pPr>
          </w:p>
        </w:tc>
      </w:tr>
      <w:tr w:rsidR="0074068B" w:rsidRPr="0074068B" w14:paraId="1DDC401B" w14:textId="77777777" w:rsidTr="0074068B">
        <w:trPr>
          <w:trHeight w:val="850"/>
        </w:trPr>
        <w:tc>
          <w:tcPr>
            <w:tcW w:w="3539" w:type="dxa"/>
            <w:tcBorders>
              <w:left w:val="single" w:sz="12" w:space="0" w:color="071D49" w:themeColor="text1"/>
              <w:right w:val="nil"/>
            </w:tcBorders>
            <w:vAlign w:val="center"/>
          </w:tcPr>
          <w:p w14:paraId="595C8189" w14:textId="7E5A2BF9" w:rsidR="00C17E67" w:rsidRPr="0074068B" w:rsidRDefault="00C17E67" w:rsidP="002857B0">
            <w:pPr>
              <w:pStyle w:val="Normal0"/>
              <w:jc w:val="right"/>
              <w:rPr>
                <w:rFonts w:ascii="CoHeadlineW01-Regular" w:eastAsia="TT Rounds Condensed" w:hAnsi="CoHeadlineW01-Regular" w:cs="Times New Roman"/>
                <w:b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</w:rPr>
              <w:lastRenderedPageBreak/>
              <w:t xml:space="preserve">Is there anything else about yourself which you want to </w:t>
            </w:r>
            <w:proofErr w:type="gramStart"/>
            <w:r w:rsidRPr="0074068B">
              <w:rPr>
                <w:rFonts w:ascii="CoHeadlineW01-Regular" w:eastAsia="TT Rounds Condensed" w:hAnsi="CoHeadlineW01-Regular" w:cs="Times New Roman"/>
                <w:b/>
              </w:rPr>
              <w:t>disclose?:</w:t>
            </w:r>
            <w:proofErr w:type="gramEnd"/>
          </w:p>
        </w:tc>
        <w:tc>
          <w:tcPr>
            <w:tcW w:w="5954" w:type="dxa"/>
            <w:tcBorders>
              <w:left w:val="nil"/>
              <w:right w:val="single" w:sz="12" w:space="0" w:color="071D49" w:themeColor="text1"/>
            </w:tcBorders>
            <w:vAlign w:val="center"/>
          </w:tcPr>
          <w:p w14:paraId="4CE23A1D" w14:textId="77777777" w:rsidR="00C17E67" w:rsidRPr="0074068B" w:rsidRDefault="00C17E67" w:rsidP="002857B0">
            <w:pPr>
              <w:pStyle w:val="Normal0"/>
              <w:spacing w:after="150" w:line="276" w:lineRule="auto"/>
              <w:jc w:val="both"/>
              <w:rPr>
                <w:rFonts w:ascii="CoHeadlineW01-Regular" w:hAnsi="CoHeadlineW01-Regular" w:cs="Times New Roman"/>
              </w:rPr>
            </w:pPr>
          </w:p>
        </w:tc>
      </w:tr>
      <w:tr w:rsidR="0074068B" w:rsidRPr="0074068B" w14:paraId="245DA052" w14:textId="77777777" w:rsidTr="0074068B">
        <w:trPr>
          <w:trHeight w:val="850"/>
        </w:trPr>
        <w:tc>
          <w:tcPr>
            <w:tcW w:w="3539" w:type="dxa"/>
            <w:tcBorders>
              <w:left w:val="single" w:sz="12" w:space="0" w:color="071D49" w:themeColor="text1"/>
              <w:right w:val="nil"/>
            </w:tcBorders>
            <w:vAlign w:val="center"/>
          </w:tcPr>
          <w:p w14:paraId="17853FB1" w14:textId="045EDA69" w:rsidR="00765CB8" w:rsidRPr="0074068B" w:rsidRDefault="00765CB8" w:rsidP="002857B0">
            <w:pPr>
              <w:pStyle w:val="Normal0"/>
              <w:jc w:val="right"/>
              <w:rPr>
                <w:rFonts w:ascii="CoHeadlineW01-Regular" w:eastAsia="TT Rounds Condensed" w:hAnsi="CoHeadlineW01-Regular" w:cs="Times New Roman"/>
                <w:b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</w:rPr>
              <w:t>Other team members</w:t>
            </w:r>
            <w:r w:rsidR="00D15745" w:rsidRPr="0074068B">
              <w:rPr>
                <w:rFonts w:ascii="CoHeadlineW01-Regular" w:eastAsia="TT Rounds Condensed" w:hAnsi="CoHeadlineW01-Regular" w:cs="Times New Roman"/>
                <w:b/>
              </w:rPr>
              <w:t xml:space="preserve"> (please list name and organization for each)</w:t>
            </w:r>
            <w:r w:rsidRPr="0074068B">
              <w:rPr>
                <w:rFonts w:ascii="CoHeadlineW01-Regular" w:eastAsia="TT Rounds Condensed" w:hAnsi="CoHeadlineW01-Regular" w:cs="Times New Roman"/>
                <w:b/>
              </w:rPr>
              <w:t>:</w:t>
            </w:r>
          </w:p>
        </w:tc>
        <w:tc>
          <w:tcPr>
            <w:tcW w:w="5954" w:type="dxa"/>
            <w:tcBorders>
              <w:left w:val="nil"/>
              <w:right w:val="single" w:sz="12" w:space="0" w:color="071D49" w:themeColor="text1"/>
            </w:tcBorders>
            <w:vAlign w:val="center"/>
          </w:tcPr>
          <w:p w14:paraId="6DE925D7" w14:textId="77777777" w:rsidR="00765CB8" w:rsidRPr="0074068B" w:rsidRDefault="00765CB8" w:rsidP="002857B0">
            <w:pPr>
              <w:pStyle w:val="Normal0"/>
              <w:spacing w:after="150" w:line="276" w:lineRule="auto"/>
              <w:jc w:val="both"/>
              <w:rPr>
                <w:rFonts w:ascii="CoHeadlineW01-Regular" w:hAnsi="CoHeadlineW01-Regular" w:cs="Times New Roman"/>
              </w:rPr>
            </w:pPr>
          </w:p>
        </w:tc>
      </w:tr>
      <w:tr w:rsidR="0074068B" w:rsidRPr="0074068B" w14:paraId="1BF5D9CD" w14:textId="77777777" w:rsidTr="0074068B">
        <w:trPr>
          <w:trHeight w:val="850"/>
        </w:trPr>
        <w:tc>
          <w:tcPr>
            <w:tcW w:w="3539" w:type="dxa"/>
            <w:tcBorders>
              <w:left w:val="single" w:sz="12" w:space="0" w:color="071D49" w:themeColor="text1"/>
              <w:right w:val="nil"/>
            </w:tcBorders>
            <w:vAlign w:val="center"/>
          </w:tcPr>
          <w:p w14:paraId="6065C209" w14:textId="6187A44F" w:rsidR="00987B2F" w:rsidRPr="0074068B" w:rsidRDefault="00987B2F" w:rsidP="002857B0">
            <w:pPr>
              <w:pStyle w:val="Normal0"/>
              <w:jc w:val="right"/>
              <w:rPr>
                <w:rFonts w:ascii="CoHeadlineW01-Regular" w:eastAsia="TT Rounds Condensed" w:hAnsi="CoHeadlineW01-Regular" w:cs="Times New Roman"/>
                <w:b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</w:rPr>
              <w:t xml:space="preserve">Project Implementation Country </w:t>
            </w:r>
          </w:p>
        </w:tc>
        <w:tc>
          <w:tcPr>
            <w:tcW w:w="5954" w:type="dxa"/>
            <w:tcBorders>
              <w:left w:val="nil"/>
              <w:right w:val="single" w:sz="12" w:space="0" w:color="071D49" w:themeColor="text1"/>
            </w:tcBorders>
            <w:vAlign w:val="center"/>
          </w:tcPr>
          <w:p w14:paraId="3AD1C16A" w14:textId="77777777" w:rsidR="00987B2F" w:rsidRPr="0074068B" w:rsidRDefault="00987B2F" w:rsidP="002857B0">
            <w:pPr>
              <w:pStyle w:val="Normal0"/>
              <w:spacing w:after="150" w:line="276" w:lineRule="auto"/>
              <w:jc w:val="both"/>
              <w:rPr>
                <w:rFonts w:ascii="CoHeadlineW01-Regular" w:hAnsi="CoHeadlineW01-Regular" w:cs="Times New Roman"/>
              </w:rPr>
            </w:pPr>
          </w:p>
        </w:tc>
      </w:tr>
      <w:tr w:rsidR="0074068B" w:rsidRPr="0074068B" w14:paraId="45FBFFBE" w14:textId="77777777" w:rsidTr="0074068B">
        <w:trPr>
          <w:trHeight w:val="850"/>
        </w:trPr>
        <w:tc>
          <w:tcPr>
            <w:tcW w:w="3539" w:type="dxa"/>
            <w:tcBorders>
              <w:left w:val="single" w:sz="12" w:space="0" w:color="071D49" w:themeColor="text1"/>
              <w:right w:val="nil"/>
            </w:tcBorders>
            <w:vAlign w:val="center"/>
          </w:tcPr>
          <w:p w14:paraId="44150A42" w14:textId="2F5C220A" w:rsidR="00765CB8" w:rsidRPr="0074068B" w:rsidRDefault="00765CB8" w:rsidP="002857B0">
            <w:pPr>
              <w:pStyle w:val="Normal0"/>
              <w:jc w:val="right"/>
              <w:rPr>
                <w:rFonts w:ascii="CoHeadlineW01-Regular" w:eastAsia="TT Rounds Condensed" w:hAnsi="CoHeadlineW01-Regular" w:cs="Times New Roman"/>
                <w:b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</w:rPr>
              <w:t>Duration of proposed project:</w:t>
            </w:r>
          </w:p>
        </w:tc>
        <w:tc>
          <w:tcPr>
            <w:tcW w:w="5954" w:type="dxa"/>
            <w:tcBorders>
              <w:left w:val="nil"/>
              <w:right w:val="single" w:sz="12" w:space="0" w:color="071D49" w:themeColor="text1"/>
            </w:tcBorders>
            <w:vAlign w:val="center"/>
          </w:tcPr>
          <w:p w14:paraId="763763C9" w14:textId="77777777" w:rsidR="00765CB8" w:rsidRPr="0074068B" w:rsidRDefault="00765CB8" w:rsidP="002857B0">
            <w:pPr>
              <w:pStyle w:val="Normal0"/>
              <w:spacing w:after="150" w:line="276" w:lineRule="auto"/>
              <w:jc w:val="both"/>
              <w:rPr>
                <w:rFonts w:ascii="CoHeadlineW01-Regular" w:hAnsi="CoHeadlineW01-Regular" w:cs="Times New Roman"/>
              </w:rPr>
            </w:pPr>
          </w:p>
        </w:tc>
      </w:tr>
    </w:tbl>
    <w:p w14:paraId="3069D86F" w14:textId="73FB45D2" w:rsidR="00952DDE" w:rsidRPr="0074068B" w:rsidRDefault="00952DDE" w:rsidP="005A12E6">
      <w:pPr>
        <w:spacing w:line="360" w:lineRule="auto"/>
        <w:jc w:val="both"/>
        <w:rPr>
          <w:rFonts w:ascii="CoHeadlineW01-Regular" w:hAnsi="CoHeadlineW01-Regular" w:cs="Times New Roman"/>
          <w:sz w:val="24"/>
          <w:szCs w:val="24"/>
        </w:rPr>
      </w:pPr>
    </w:p>
    <w:p w14:paraId="09B2702B" w14:textId="1D85E43C" w:rsidR="00952DDE" w:rsidRPr="0074068B" w:rsidRDefault="00952DDE" w:rsidP="005A12E6">
      <w:pPr>
        <w:spacing w:line="360" w:lineRule="auto"/>
        <w:jc w:val="both"/>
        <w:rPr>
          <w:rFonts w:ascii="CoHeadlineW01-Regular" w:hAnsi="CoHeadlineW01-Regular" w:cs="Times New Roman"/>
          <w:sz w:val="24"/>
          <w:szCs w:val="24"/>
        </w:rPr>
      </w:pPr>
    </w:p>
    <w:p w14:paraId="599B7C85" w14:textId="77777777" w:rsidR="00671CCC" w:rsidRPr="0074068B" w:rsidRDefault="00671CCC">
      <w:pPr>
        <w:spacing w:after="160" w:line="259" w:lineRule="auto"/>
        <w:rPr>
          <w:rFonts w:ascii="CoHeadlineW01-Regular" w:hAnsi="CoHeadlineW01-Regular" w:cs="Times New Roman"/>
          <w:b/>
          <w:bCs/>
          <w:sz w:val="24"/>
          <w:szCs w:val="24"/>
        </w:rPr>
      </w:pPr>
      <w:r w:rsidRPr="0074068B">
        <w:rPr>
          <w:rFonts w:ascii="CoHeadlineW01-Regular" w:hAnsi="CoHeadlineW01-Regular" w:cs="Times New Roman"/>
          <w:b/>
          <w:bCs/>
          <w:sz w:val="24"/>
          <w:szCs w:val="24"/>
        </w:rPr>
        <w:br w:type="page"/>
      </w:r>
    </w:p>
    <w:p w14:paraId="349197A2" w14:textId="74F79852" w:rsidR="00952DDE" w:rsidRPr="0074068B" w:rsidRDefault="0039691E" w:rsidP="005A12E6">
      <w:pPr>
        <w:spacing w:line="360" w:lineRule="auto"/>
        <w:jc w:val="both"/>
        <w:rPr>
          <w:rFonts w:ascii="CoHeadlineW01-Regular" w:hAnsi="CoHeadlineW01-Regular" w:cs="Times New Roman"/>
          <w:b/>
          <w:bCs/>
          <w:sz w:val="24"/>
          <w:szCs w:val="24"/>
        </w:rPr>
      </w:pPr>
      <w:r w:rsidRPr="0074068B">
        <w:rPr>
          <w:rFonts w:ascii="CoHeadlineW01-Regular" w:hAnsi="CoHeadlineW01-Regular" w:cs="Times New Roman"/>
          <w:b/>
          <w:bCs/>
          <w:sz w:val="24"/>
          <w:szCs w:val="24"/>
        </w:rPr>
        <w:lastRenderedPageBreak/>
        <w:t>RESEARCH/ PROJECT DESCRIPTION</w:t>
      </w:r>
    </w:p>
    <w:tbl>
      <w:tblPr>
        <w:tblW w:w="89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931"/>
      </w:tblGrid>
      <w:tr w:rsidR="00952DDE" w:rsidRPr="0074068B" w14:paraId="6AF52D6A" w14:textId="77777777" w:rsidTr="002857B0">
        <w:trPr>
          <w:trHeight w:val="397"/>
        </w:trPr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071D49" w:themeFill="text1"/>
            <w:vAlign w:val="center"/>
          </w:tcPr>
          <w:p w14:paraId="37524A32" w14:textId="13094EE9" w:rsidR="0021169D" w:rsidRPr="0074068B" w:rsidRDefault="00952DDE" w:rsidP="0021169D">
            <w:pPr>
              <w:pStyle w:val="Normal0"/>
              <w:widowControl w:val="0"/>
              <w:numPr>
                <w:ilvl w:val="0"/>
                <w:numId w:val="25"/>
              </w:numPr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FFFFFF"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 xml:space="preserve">What </w:t>
            </w:r>
            <w:r w:rsidR="0021169D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 xml:space="preserve">area of the small grants call does your </w:t>
            </w:r>
            <w:r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 xml:space="preserve">research/project </w:t>
            </w:r>
            <w:r w:rsidR="0021169D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>respond to? Explain why this is needed (</w:t>
            </w:r>
            <w:r w:rsidR="00D15745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>300</w:t>
            </w:r>
            <w:r w:rsidR="0021169D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 xml:space="preserve"> words </w:t>
            </w:r>
            <w:r w:rsidR="00A57482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>m</w:t>
            </w:r>
            <w:r w:rsidR="0021169D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>aximum)</w:t>
            </w:r>
          </w:p>
        </w:tc>
      </w:tr>
      <w:tr w:rsidR="00952DDE" w:rsidRPr="0074068B" w14:paraId="330C434C" w14:textId="77777777" w:rsidTr="002857B0">
        <w:tc>
          <w:tcPr>
            <w:tcW w:w="8931" w:type="dxa"/>
            <w:tcBorders>
              <w:left w:val="single" w:sz="18" w:space="0" w:color="071D49" w:themeColor="text1"/>
              <w:bottom w:val="single" w:sz="4" w:space="0" w:color="071D49" w:themeColor="text1"/>
              <w:right w:val="single" w:sz="18" w:space="0" w:color="071D49" w:themeColor="text1"/>
            </w:tcBorders>
            <w:shd w:val="clear" w:color="auto" w:fill="auto"/>
          </w:tcPr>
          <w:p w14:paraId="5ADC1FC3" w14:textId="2F50406F" w:rsidR="00952DDE" w:rsidRPr="0074068B" w:rsidRDefault="00952DDE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34C4BCC4" w14:textId="7A8A67E4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2AC09AFA" w14:textId="3A063A1E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1BF06DD0" w14:textId="71B1810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41AFD9C9" w14:textId="1242D1C2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2875BBDF" w14:textId="47B51CEC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0A236B72" w14:textId="0BDDA280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50AFB0D0" w14:textId="7F1EEAC2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60211474" w14:textId="159B880B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0ABECBD1" w14:textId="549DBEC8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42ACDECA" w14:textId="7CEBC6F1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7C3C0A67" w14:textId="2667FF31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7EB5B252" w14:textId="1B86E47C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20F823B8" w14:textId="6A7F05EF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26139597" w14:textId="585E8DAF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3E6E4585" w14:textId="276DDC14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3CA0C029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451101D2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49BB572D" w14:textId="10BA90AC" w:rsidR="00952DDE" w:rsidRPr="0074068B" w:rsidRDefault="00000000" w:rsidP="002857B0">
            <w:pPr>
              <w:pStyle w:val="Normal0"/>
              <w:tabs>
                <w:tab w:val="left" w:pos="720"/>
                <w:tab w:val="left" w:pos="5040"/>
                <w:tab w:val="right" w:pos="10080"/>
              </w:tabs>
              <w:ind w:right="340"/>
              <w:jc w:val="both"/>
              <w:rPr>
                <w:rFonts w:ascii="CoHeadlineW01-Regular" w:eastAsia="TT Rounds Condensed" w:hAnsi="CoHeadlineW01-Regular" w:cs="Times New Roman"/>
                <w:b/>
              </w:rPr>
            </w:pPr>
            <w:sdt>
              <w:sdtPr>
                <w:rPr>
                  <w:rFonts w:ascii="CoHeadlineW01-Regular" w:hAnsi="CoHeadlineW01-Regular" w:cs="Times New Roman"/>
                  <w:b/>
                </w:rPr>
                <w:tag w:val="goog_rdk_7"/>
                <w:id w:val="1894219532"/>
                <w:placeholder>
                  <w:docPart w:val="0579D78CB4574760ACF21E8B32D9A111"/>
                </w:placeholder>
                <w:showingPlcHdr/>
              </w:sdtPr>
              <w:sdtContent/>
            </w:sdt>
            <w:r w:rsidR="00952DDE" w:rsidRPr="0074068B">
              <w:rPr>
                <w:rFonts w:ascii="CoHeadlineW01-Regular" w:eastAsia="Times New Roman" w:hAnsi="CoHeadlineW01-Regular" w:cs="Times New Roman"/>
                <w:b/>
              </w:rPr>
              <w:t xml:space="preserve"> </w:t>
            </w:r>
          </w:p>
        </w:tc>
      </w:tr>
      <w:tr w:rsidR="0021169D" w:rsidRPr="0074068B" w14:paraId="2A261C0E" w14:textId="77777777" w:rsidTr="002857B0">
        <w:trPr>
          <w:trHeight w:val="397"/>
        </w:trPr>
        <w:tc>
          <w:tcPr>
            <w:tcW w:w="8931" w:type="dxa"/>
            <w:tcBorders>
              <w:left w:val="single" w:sz="18" w:space="0" w:color="071D49" w:themeColor="text1"/>
              <w:bottom w:val="single" w:sz="4" w:space="0" w:color="071D49" w:themeColor="text1"/>
              <w:right w:val="single" w:sz="18" w:space="0" w:color="071D49" w:themeColor="text1"/>
            </w:tcBorders>
            <w:shd w:val="clear" w:color="auto" w:fill="071D49" w:themeFill="text1"/>
            <w:vAlign w:val="center"/>
          </w:tcPr>
          <w:p w14:paraId="787E8E4D" w14:textId="5D51C88C" w:rsidR="00952DDE" w:rsidRPr="0074068B" w:rsidRDefault="00952DDE" w:rsidP="0021169D">
            <w:pPr>
              <w:pStyle w:val="Normal0"/>
              <w:widowControl w:val="0"/>
              <w:numPr>
                <w:ilvl w:val="0"/>
                <w:numId w:val="25"/>
              </w:numPr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>List your research</w:t>
            </w:r>
            <w:r w:rsidR="0021169D"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>/project</w:t>
            </w:r>
            <w:r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 xml:space="preserve"> objectives</w:t>
            </w:r>
            <w:r w:rsidR="0021169D"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 xml:space="preserve"> (1</w:t>
            </w:r>
            <w:r w:rsidR="00D15745"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>5</w:t>
            </w:r>
            <w:r w:rsidR="0021169D"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>0 words maximum)</w:t>
            </w:r>
          </w:p>
        </w:tc>
      </w:tr>
      <w:tr w:rsidR="00952DDE" w:rsidRPr="0074068B" w14:paraId="3A4CD480" w14:textId="77777777" w:rsidTr="002857B0"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auto"/>
          </w:tcPr>
          <w:p w14:paraId="130F1723" w14:textId="77777777" w:rsidR="00952DDE" w:rsidRPr="0074068B" w:rsidRDefault="00952DDE" w:rsidP="002857B0">
            <w:pPr>
              <w:pStyle w:val="Normal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138B6C64" w14:textId="77777777" w:rsidR="00952DDE" w:rsidRPr="0074068B" w:rsidRDefault="00952DDE" w:rsidP="0021169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CoHeadlineW01-Regular" w:eastAsia="Times New Roman" w:hAnsi="CoHeadlineW01-Regular" w:cs="Times New Roman"/>
                <w:b/>
                <w:color w:val="071D49" w:themeColor="text1"/>
              </w:rPr>
            </w:pPr>
          </w:p>
          <w:p w14:paraId="6B9BCD2D" w14:textId="77777777" w:rsidR="00A10371" w:rsidRPr="0074068B" w:rsidRDefault="00A10371" w:rsidP="0021169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CoHeadlineW01-Regular" w:eastAsia="Times New Roman" w:hAnsi="CoHeadlineW01-Regular" w:cs="Times New Roman"/>
                <w:b/>
                <w:color w:val="071D49" w:themeColor="text1"/>
              </w:rPr>
            </w:pPr>
          </w:p>
          <w:p w14:paraId="567F6A59" w14:textId="77777777" w:rsidR="00A10371" w:rsidRPr="0074068B" w:rsidRDefault="00A10371" w:rsidP="0021169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CoHeadlineW01-Regular" w:eastAsia="Times New Roman" w:hAnsi="CoHeadlineW01-Regular" w:cs="Times New Roman"/>
                <w:b/>
                <w:color w:val="071D49" w:themeColor="text1"/>
              </w:rPr>
            </w:pPr>
          </w:p>
          <w:p w14:paraId="68F1A8EC" w14:textId="77777777" w:rsidR="00A10371" w:rsidRPr="0074068B" w:rsidRDefault="00A10371" w:rsidP="0021169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CoHeadlineW01-Regular" w:eastAsia="Times New Roman" w:hAnsi="CoHeadlineW01-Regular" w:cs="Times New Roman"/>
                <w:b/>
                <w:color w:val="071D49" w:themeColor="text1"/>
              </w:rPr>
            </w:pPr>
          </w:p>
          <w:p w14:paraId="4B02F729" w14:textId="77777777" w:rsidR="00A10371" w:rsidRPr="0074068B" w:rsidRDefault="00A10371" w:rsidP="0021169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CoHeadlineW01-Regular" w:eastAsia="Times New Roman" w:hAnsi="CoHeadlineW01-Regular" w:cs="Times New Roman"/>
                <w:b/>
                <w:color w:val="071D49" w:themeColor="text1"/>
              </w:rPr>
            </w:pPr>
          </w:p>
          <w:p w14:paraId="20E8392E" w14:textId="77777777" w:rsidR="00A10371" w:rsidRPr="0074068B" w:rsidRDefault="00A10371" w:rsidP="0021169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CoHeadlineW01-Regular" w:eastAsia="Times New Roman" w:hAnsi="CoHeadlineW01-Regular" w:cs="Times New Roman"/>
                <w:b/>
                <w:color w:val="071D49" w:themeColor="text1"/>
              </w:rPr>
            </w:pPr>
          </w:p>
          <w:p w14:paraId="01DA99D9" w14:textId="4BD0B623" w:rsidR="00A10371" w:rsidRPr="0074068B" w:rsidRDefault="00A10371" w:rsidP="0021169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CoHeadlineW01-Regular" w:eastAsia="Times New Roman" w:hAnsi="CoHeadlineW01-Regular" w:cs="Times New Roman"/>
                <w:b/>
                <w:color w:val="071D49" w:themeColor="text1"/>
              </w:rPr>
            </w:pPr>
          </w:p>
        </w:tc>
      </w:tr>
      <w:tr w:rsidR="0039691E" w:rsidRPr="0074068B" w14:paraId="42575DD0" w14:textId="77777777" w:rsidTr="0039691E"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071D49" w:themeFill="text1"/>
          </w:tcPr>
          <w:p w14:paraId="2B10E614" w14:textId="5C571336" w:rsidR="0039691E" w:rsidRPr="0074068B" w:rsidRDefault="0039691E" w:rsidP="0039691E">
            <w:pPr>
              <w:pStyle w:val="Normal0"/>
              <w:numPr>
                <w:ilvl w:val="0"/>
                <w:numId w:val="25"/>
              </w:numPr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lastRenderedPageBreak/>
              <w:t>Where will the research/project be conducted?</w:t>
            </w:r>
            <w:r w:rsidR="00D15745"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 xml:space="preserve"> Please name the countries, identify the </w:t>
            </w:r>
            <w:proofErr w:type="gramStart"/>
            <w:r w:rsidR="00D15745"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>research</w:t>
            </w:r>
            <w:proofErr w:type="gramEnd"/>
            <w:r w:rsidR="00D15745"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 xml:space="preserve"> or project sites within the countries, and offer a brief rationale</w:t>
            </w:r>
            <w:r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 xml:space="preserve"> (</w:t>
            </w:r>
            <w:r w:rsidR="00D15745"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>150</w:t>
            </w:r>
            <w:r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 xml:space="preserve"> words </w:t>
            </w:r>
            <w:r w:rsidR="00A57482"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>m</w:t>
            </w:r>
            <w:r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>aximum)</w:t>
            </w:r>
          </w:p>
        </w:tc>
      </w:tr>
      <w:tr w:rsidR="0039691E" w:rsidRPr="0074068B" w14:paraId="10B97DFD" w14:textId="77777777" w:rsidTr="002857B0"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auto"/>
          </w:tcPr>
          <w:p w14:paraId="2A00B28A" w14:textId="77777777" w:rsidR="0039691E" w:rsidRPr="0074068B" w:rsidRDefault="0039691E" w:rsidP="002857B0">
            <w:pPr>
              <w:pStyle w:val="Normal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3C996C8B" w14:textId="77777777" w:rsidR="00A10371" w:rsidRPr="0074068B" w:rsidRDefault="00A10371" w:rsidP="002857B0">
            <w:pPr>
              <w:pStyle w:val="Normal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6275C142" w14:textId="77777777" w:rsidR="00A10371" w:rsidRPr="0074068B" w:rsidRDefault="00A10371" w:rsidP="002857B0">
            <w:pPr>
              <w:pStyle w:val="Normal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12C6EF10" w14:textId="77777777" w:rsidR="00A10371" w:rsidRPr="0074068B" w:rsidRDefault="00A10371" w:rsidP="002857B0">
            <w:pPr>
              <w:pStyle w:val="Normal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1ACC261C" w14:textId="77777777" w:rsidR="00A10371" w:rsidRPr="0074068B" w:rsidRDefault="00A10371" w:rsidP="002857B0">
            <w:pPr>
              <w:pStyle w:val="Normal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05CFE738" w14:textId="77777777" w:rsidR="00A10371" w:rsidRPr="0074068B" w:rsidRDefault="00A10371" w:rsidP="002857B0">
            <w:pPr>
              <w:pStyle w:val="Normal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7D9D25A1" w14:textId="66A5E85B" w:rsidR="00A10371" w:rsidRPr="0074068B" w:rsidRDefault="00A10371" w:rsidP="002857B0">
            <w:pPr>
              <w:pStyle w:val="Normal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</w:tc>
      </w:tr>
      <w:tr w:rsidR="00952DDE" w:rsidRPr="0074068B" w14:paraId="630DDF68" w14:textId="77777777" w:rsidTr="002857B0">
        <w:trPr>
          <w:trHeight w:val="397"/>
        </w:trPr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071D49" w:themeFill="text1"/>
            <w:vAlign w:val="center"/>
          </w:tcPr>
          <w:p w14:paraId="308114F6" w14:textId="06BEF155" w:rsidR="00952DDE" w:rsidRPr="0074068B" w:rsidRDefault="0021169D" w:rsidP="0021169D">
            <w:pPr>
              <w:pStyle w:val="Normal0"/>
              <w:widowControl w:val="0"/>
              <w:numPr>
                <w:ilvl w:val="0"/>
                <w:numId w:val="25"/>
              </w:numPr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FFFFFF"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>Who are your research participants/project target and how were they involved in design of your research/project (</w:t>
            </w:r>
            <w:r w:rsidR="00765CB8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>1</w:t>
            </w:r>
            <w:r w:rsidR="00671CCC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>5</w:t>
            </w:r>
            <w:r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>0 words maximum)</w:t>
            </w:r>
          </w:p>
        </w:tc>
      </w:tr>
      <w:tr w:rsidR="00952DDE" w:rsidRPr="0074068B" w14:paraId="13C4750E" w14:textId="77777777" w:rsidTr="002857B0"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auto"/>
          </w:tcPr>
          <w:p w14:paraId="79E76561" w14:textId="77777777" w:rsidR="00952DDE" w:rsidRPr="0074068B" w:rsidRDefault="00952DDE" w:rsidP="0021169D">
            <w:pPr>
              <w:pStyle w:val="Normal0"/>
              <w:ind w:left="720"/>
              <w:jc w:val="both"/>
              <w:rPr>
                <w:rFonts w:ascii="CoHeadlineW01-Regular" w:eastAsia="Times New Roman" w:hAnsi="CoHeadlineW01-Regular" w:cs="Times New Roman"/>
                <w:b/>
              </w:rPr>
            </w:pPr>
          </w:p>
          <w:p w14:paraId="72ADE79E" w14:textId="77777777" w:rsidR="00A10371" w:rsidRPr="0074068B" w:rsidRDefault="00A10371" w:rsidP="0021169D">
            <w:pPr>
              <w:pStyle w:val="Normal0"/>
              <w:ind w:left="720"/>
              <w:jc w:val="both"/>
              <w:rPr>
                <w:rFonts w:ascii="CoHeadlineW01-Regular" w:eastAsia="Times New Roman" w:hAnsi="CoHeadlineW01-Regular" w:cs="Times New Roman"/>
                <w:b/>
              </w:rPr>
            </w:pPr>
          </w:p>
          <w:p w14:paraId="3042BD61" w14:textId="77777777" w:rsidR="00A10371" w:rsidRPr="0074068B" w:rsidRDefault="00A10371" w:rsidP="0021169D">
            <w:pPr>
              <w:pStyle w:val="Normal0"/>
              <w:ind w:left="720"/>
              <w:jc w:val="both"/>
              <w:rPr>
                <w:rFonts w:ascii="CoHeadlineW01-Regular" w:eastAsia="Times New Roman" w:hAnsi="CoHeadlineW01-Regular" w:cs="Times New Roman"/>
                <w:b/>
              </w:rPr>
            </w:pPr>
          </w:p>
          <w:p w14:paraId="31CF4B00" w14:textId="77777777" w:rsidR="00A10371" w:rsidRPr="0074068B" w:rsidRDefault="00A10371" w:rsidP="0021169D">
            <w:pPr>
              <w:pStyle w:val="Normal0"/>
              <w:ind w:left="720"/>
              <w:jc w:val="both"/>
              <w:rPr>
                <w:rFonts w:ascii="CoHeadlineW01-Regular" w:eastAsia="Times New Roman" w:hAnsi="CoHeadlineW01-Regular" w:cs="Times New Roman"/>
                <w:b/>
              </w:rPr>
            </w:pPr>
          </w:p>
          <w:p w14:paraId="6E99CB08" w14:textId="77777777" w:rsidR="00A10371" w:rsidRPr="0074068B" w:rsidRDefault="00A10371" w:rsidP="0021169D">
            <w:pPr>
              <w:pStyle w:val="Normal0"/>
              <w:ind w:left="720"/>
              <w:jc w:val="both"/>
              <w:rPr>
                <w:rFonts w:ascii="CoHeadlineW01-Regular" w:eastAsia="Times New Roman" w:hAnsi="CoHeadlineW01-Regular" w:cs="Times New Roman"/>
                <w:b/>
              </w:rPr>
            </w:pPr>
          </w:p>
          <w:p w14:paraId="264081E8" w14:textId="787D00EF" w:rsidR="00A10371" w:rsidRPr="0074068B" w:rsidRDefault="00A10371" w:rsidP="0021169D">
            <w:pPr>
              <w:pStyle w:val="Normal0"/>
              <w:ind w:left="720"/>
              <w:jc w:val="both"/>
              <w:rPr>
                <w:rFonts w:ascii="CoHeadlineW01-Regular" w:eastAsia="Times New Roman" w:hAnsi="CoHeadlineW01-Regular" w:cs="Times New Roman"/>
                <w:b/>
              </w:rPr>
            </w:pPr>
          </w:p>
        </w:tc>
      </w:tr>
      <w:tr w:rsidR="00952DDE" w:rsidRPr="0074068B" w14:paraId="7CD89A11" w14:textId="77777777" w:rsidTr="002857B0">
        <w:trPr>
          <w:trHeight w:val="397"/>
        </w:trPr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071D49" w:themeFill="text1"/>
            <w:vAlign w:val="center"/>
          </w:tcPr>
          <w:p w14:paraId="72CB5068" w14:textId="4B1B7163" w:rsidR="00952DDE" w:rsidRPr="0074068B" w:rsidRDefault="00952DDE" w:rsidP="0021169D">
            <w:pPr>
              <w:pStyle w:val="Normal0"/>
              <w:numPr>
                <w:ilvl w:val="0"/>
                <w:numId w:val="25"/>
              </w:numPr>
              <w:rPr>
                <w:rFonts w:ascii="CoHeadlineW01-Regular" w:eastAsia="TT Rounds Condensed" w:hAnsi="CoHeadlineW01-Regular" w:cs="Times New Roman"/>
                <w:b/>
                <w:color w:val="FFFFFF"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 xml:space="preserve"> </w:t>
            </w:r>
            <w:r w:rsidR="0021169D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>Explain how your proposed research/project will strengthen the objectives an</w:t>
            </w:r>
            <w:r w:rsidR="00A57482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>d</w:t>
            </w:r>
            <w:r w:rsidR="0021169D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 xml:space="preserve"> goals of</w:t>
            </w:r>
            <w:r w:rsidR="00D15745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 xml:space="preserve"> the</w:t>
            </w:r>
            <w:r w:rsidR="0021169D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 xml:space="preserve"> Gender and Public Health Emergencies</w:t>
            </w:r>
            <w:r w:rsidR="00D15745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 xml:space="preserve"> Working Groups</w:t>
            </w:r>
            <w:r w:rsidR="0039691E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>. What will success look like? (</w:t>
            </w:r>
            <w:r w:rsidR="00765CB8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>2</w:t>
            </w:r>
            <w:r w:rsidR="0039691E" w:rsidRPr="0074068B">
              <w:rPr>
                <w:rFonts w:ascii="CoHeadlineW01-Regular" w:eastAsia="TT Rounds Condensed" w:hAnsi="CoHeadlineW01-Regular" w:cs="Times New Roman"/>
                <w:b/>
                <w:color w:val="FFFFFF"/>
              </w:rPr>
              <w:t>00 words).</w:t>
            </w:r>
          </w:p>
        </w:tc>
      </w:tr>
      <w:tr w:rsidR="00952DDE" w:rsidRPr="0074068B" w14:paraId="65DCDBA7" w14:textId="77777777" w:rsidTr="0039691E"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auto"/>
          </w:tcPr>
          <w:p w14:paraId="1C9B7AC9" w14:textId="77777777" w:rsidR="00952DDE" w:rsidRPr="0074068B" w:rsidRDefault="00952DDE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5D269F10" w14:textId="77777777" w:rsidR="00952DDE" w:rsidRPr="0074068B" w:rsidRDefault="00952DDE" w:rsidP="0021169D">
            <w:pPr>
              <w:pStyle w:val="Normal0"/>
              <w:ind w:left="720"/>
              <w:jc w:val="both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7AB132FC" w14:textId="77777777" w:rsidR="00A10371" w:rsidRPr="0074068B" w:rsidRDefault="00A10371" w:rsidP="0021169D">
            <w:pPr>
              <w:pStyle w:val="Normal0"/>
              <w:ind w:left="720"/>
              <w:jc w:val="both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77DC2FD8" w14:textId="77777777" w:rsidR="00A10371" w:rsidRPr="0074068B" w:rsidRDefault="00A10371" w:rsidP="0021169D">
            <w:pPr>
              <w:pStyle w:val="Normal0"/>
              <w:ind w:left="720"/>
              <w:jc w:val="both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72B39F05" w14:textId="77777777" w:rsidR="00A10371" w:rsidRPr="0074068B" w:rsidRDefault="00A10371" w:rsidP="0021169D">
            <w:pPr>
              <w:pStyle w:val="Normal0"/>
              <w:ind w:left="720"/>
              <w:jc w:val="both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460B47BC" w14:textId="77777777" w:rsidR="00A10371" w:rsidRPr="0074068B" w:rsidRDefault="00A10371" w:rsidP="0021169D">
            <w:pPr>
              <w:pStyle w:val="Normal0"/>
              <w:ind w:left="720"/>
              <w:jc w:val="both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58D897C5" w14:textId="77777777" w:rsidR="00A10371" w:rsidRPr="0074068B" w:rsidRDefault="00A10371" w:rsidP="0021169D">
            <w:pPr>
              <w:pStyle w:val="Normal0"/>
              <w:ind w:left="720"/>
              <w:jc w:val="both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1594BFEC" w14:textId="77777777" w:rsidR="00A10371" w:rsidRPr="0074068B" w:rsidRDefault="00A10371" w:rsidP="0021169D">
            <w:pPr>
              <w:pStyle w:val="Normal0"/>
              <w:ind w:left="720"/>
              <w:jc w:val="both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63EEF57E" w14:textId="77777777" w:rsidR="00A10371" w:rsidRPr="0074068B" w:rsidRDefault="00A10371" w:rsidP="0021169D">
            <w:pPr>
              <w:pStyle w:val="Normal0"/>
              <w:ind w:left="720"/>
              <w:jc w:val="both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593455F6" w14:textId="77777777" w:rsidR="00A10371" w:rsidRPr="0074068B" w:rsidRDefault="00A10371" w:rsidP="0021169D">
            <w:pPr>
              <w:pStyle w:val="Normal0"/>
              <w:ind w:left="720"/>
              <w:jc w:val="both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1A666928" w14:textId="614CC527" w:rsidR="00A10371" w:rsidRPr="0074068B" w:rsidRDefault="00A10371" w:rsidP="0021169D">
            <w:pPr>
              <w:pStyle w:val="Normal0"/>
              <w:ind w:left="720"/>
              <w:jc w:val="both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</w:tc>
      </w:tr>
      <w:tr w:rsidR="0039691E" w:rsidRPr="0074068B" w14:paraId="6A0B559E" w14:textId="77777777" w:rsidTr="0039691E"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071D49" w:themeFill="text1"/>
          </w:tcPr>
          <w:p w14:paraId="69032168" w14:textId="77777777" w:rsidR="0039691E" w:rsidRPr="0074068B" w:rsidRDefault="0039691E" w:rsidP="0039691E">
            <w:pPr>
              <w:pStyle w:val="Normal0"/>
              <w:widowControl w:val="0"/>
              <w:numPr>
                <w:ilvl w:val="0"/>
                <w:numId w:val="25"/>
              </w:numPr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lastRenderedPageBreak/>
              <w:t xml:space="preserve">What are the potential challenges you may face during the research/project? </w:t>
            </w:r>
          </w:p>
          <w:p w14:paraId="37F26B4E" w14:textId="76D9C8F0" w:rsidR="0039691E" w:rsidRPr="0074068B" w:rsidRDefault="0039691E" w:rsidP="0039691E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left="720" w:right="340"/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>Please include a discussion of mitigating strategies (planned and potential) (</w:t>
            </w:r>
            <w:r w:rsidR="00765CB8"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>2</w:t>
            </w:r>
            <w:r w:rsidR="00A10371"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>00 words Maximum)</w:t>
            </w:r>
          </w:p>
        </w:tc>
      </w:tr>
      <w:tr w:rsidR="0039691E" w:rsidRPr="0074068B" w14:paraId="41DAAC8F" w14:textId="77777777" w:rsidTr="0039691E"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auto"/>
          </w:tcPr>
          <w:p w14:paraId="796A49C7" w14:textId="77777777" w:rsidR="0039691E" w:rsidRPr="0074068B" w:rsidRDefault="0039691E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1929A9C4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52346447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47E0DB1B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4717A645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07DDB94C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6D10AC36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713964BD" w14:textId="601A53E0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</w:tc>
      </w:tr>
      <w:tr w:rsidR="0039691E" w:rsidRPr="0074068B" w14:paraId="41E92985" w14:textId="77777777" w:rsidTr="0039691E"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071D49" w:themeFill="text1"/>
          </w:tcPr>
          <w:p w14:paraId="5E962A7F" w14:textId="136EE2E8" w:rsidR="0039691E" w:rsidRPr="0074068B" w:rsidRDefault="0039691E" w:rsidP="0039691E">
            <w:pPr>
              <w:pStyle w:val="ListParagraph"/>
              <w:numPr>
                <w:ilvl w:val="0"/>
                <w:numId w:val="25"/>
              </w:numPr>
              <w:rPr>
                <w:rFonts w:ascii="CoHeadlineW01-Regular" w:hAnsi="CoHeadlineW01-Regular" w:cs="Times New Roman"/>
                <w:b/>
                <w:sz w:val="24"/>
                <w:szCs w:val="24"/>
              </w:rPr>
            </w:pPr>
            <w:r w:rsidRPr="0074068B">
              <w:rPr>
                <w:rFonts w:ascii="CoHeadlineW01-Regular" w:hAnsi="CoHeadlineW01-Regular" w:cs="Times New Roman"/>
                <w:b/>
                <w:sz w:val="24"/>
                <w:szCs w:val="24"/>
              </w:rPr>
              <w:t>Explain how your research/project fits into existing health systems or interventions, including other donors, government programmes with specific focus on future scale up (</w:t>
            </w:r>
            <w:r w:rsidR="00765CB8" w:rsidRPr="0074068B">
              <w:rPr>
                <w:rFonts w:ascii="CoHeadlineW01-Regular" w:hAnsi="CoHeadlineW01-Regular" w:cs="Times New Roman"/>
                <w:b/>
                <w:sz w:val="24"/>
                <w:szCs w:val="24"/>
              </w:rPr>
              <w:t>250</w:t>
            </w:r>
            <w:r w:rsidRPr="0074068B">
              <w:rPr>
                <w:rFonts w:ascii="CoHeadlineW01-Regular" w:hAnsi="CoHeadlineW01-Regular" w:cs="Times New Roman"/>
                <w:b/>
                <w:sz w:val="24"/>
                <w:szCs w:val="24"/>
              </w:rPr>
              <w:t xml:space="preserve"> words maximum)</w:t>
            </w:r>
          </w:p>
        </w:tc>
      </w:tr>
      <w:tr w:rsidR="0039691E" w:rsidRPr="0074068B" w14:paraId="5655DD3D" w14:textId="77777777" w:rsidTr="0039691E"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auto"/>
          </w:tcPr>
          <w:p w14:paraId="57447D31" w14:textId="77777777" w:rsidR="0039691E" w:rsidRPr="0074068B" w:rsidRDefault="0039691E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4A5A2588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6F952C73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03466D0A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6D1D5087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61CE265C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42C55C23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647F8044" w14:textId="77777777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53754E9E" w14:textId="286C798B" w:rsidR="00A10371" w:rsidRPr="0074068B" w:rsidRDefault="00A10371" w:rsidP="002857B0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</w:tc>
      </w:tr>
      <w:tr w:rsidR="0039691E" w:rsidRPr="0074068B" w14:paraId="3072EACE" w14:textId="77777777" w:rsidTr="0039691E"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071D49" w:themeFill="text1"/>
          </w:tcPr>
          <w:p w14:paraId="7EB99415" w14:textId="3E515E8F" w:rsidR="0039691E" w:rsidRPr="0074068B" w:rsidRDefault="0039691E" w:rsidP="0039691E">
            <w:pPr>
              <w:pStyle w:val="Normal0"/>
              <w:widowControl w:val="0"/>
              <w:numPr>
                <w:ilvl w:val="0"/>
                <w:numId w:val="25"/>
              </w:numPr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</w:pPr>
            <w:r w:rsidRPr="0074068B">
              <w:rPr>
                <w:rFonts w:ascii="CoHeadlineW01-Regular" w:hAnsi="CoHeadlineW01-Regular" w:cs="Times New Roman"/>
                <w:b/>
                <w:color w:val="FFFFFF" w:themeColor="background1"/>
              </w:rPr>
              <w:t xml:space="preserve">How are you planning to </w:t>
            </w:r>
            <w:r w:rsidR="00A57482" w:rsidRPr="0074068B">
              <w:rPr>
                <w:rFonts w:ascii="CoHeadlineW01-Regular" w:hAnsi="CoHeadlineW01-Regular" w:cs="Times New Roman"/>
                <w:b/>
                <w:color w:val="FFFFFF" w:themeColor="background1"/>
              </w:rPr>
              <w:t xml:space="preserve">communicate about </w:t>
            </w:r>
            <w:r w:rsidRPr="0074068B">
              <w:rPr>
                <w:rFonts w:ascii="CoHeadlineW01-Regular" w:hAnsi="CoHeadlineW01-Regular" w:cs="Times New Roman"/>
                <w:b/>
                <w:color w:val="FFFFFF" w:themeColor="background1"/>
              </w:rPr>
              <w:t>your research/project? (</w:t>
            </w:r>
            <w:r w:rsidR="00765CB8" w:rsidRPr="0074068B">
              <w:rPr>
                <w:rFonts w:ascii="CoHeadlineW01-Regular" w:hAnsi="CoHeadlineW01-Regular" w:cs="Times New Roman"/>
                <w:b/>
                <w:color w:val="FFFFFF" w:themeColor="background1"/>
              </w:rPr>
              <w:t>1</w:t>
            </w:r>
            <w:r w:rsidRPr="0074068B">
              <w:rPr>
                <w:rFonts w:ascii="CoHeadlineW01-Regular" w:hAnsi="CoHeadlineW01-Regular" w:cs="Times New Roman"/>
                <w:b/>
                <w:color w:val="FFFFFF" w:themeColor="background1"/>
              </w:rPr>
              <w:t xml:space="preserve">50 words </w:t>
            </w:r>
            <w:r w:rsidR="00D15745" w:rsidRPr="0074068B">
              <w:rPr>
                <w:rFonts w:ascii="CoHeadlineW01-Regular" w:hAnsi="CoHeadlineW01-Regular" w:cs="Times New Roman"/>
                <w:b/>
                <w:color w:val="FFFFFF" w:themeColor="background1"/>
              </w:rPr>
              <w:t>m</w:t>
            </w:r>
            <w:r w:rsidRPr="0074068B">
              <w:rPr>
                <w:rFonts w:ascii="CoHeadlineW01-Regular" w:hAnsi="CoHeadlineW01-Regular" w:cs="Times New Roman"/>
                <w:b/>
                <w:color w:val="FFFFFF" w:themeColor="background1"/>
              </w:rPr>
              <w:t>aximum</w:t>
            </w:r>
          </w:p>
        </w:tc>
      </w:tr>
      <w:tr w:rsidR="0039691E" w:rsidRPr="0074068B" w14:paraId="519E3FF1" w14:textId="77777777" w:rsidTr="00A10371"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auto"/>
          </w:tcPr>
          <w:p w14:paraId="6C12B491" w14:textId="77777777" w:rsidR="0039691E" w:rsidRPr="0074068B" w:rsidRDefault="0039691E" w:rsidP="0039691E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left="720"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0EF68939" w14:textId="77777777" w:rsidR="00A10371" w:rsidRPr="0074068B" w:rsidRDefault="00A10371" w:rsidP="0039691E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left="720"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12BE935C" w14:textId="77777777" w:rsidR="00A10371" w:rsidRPr="0074068B" w:rsidRDefault="00A10371" w:rsidP="0039691E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left="720"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7D32F41F" w14:textId="77777777" w:rsidR="00A10371" w:rsidRPr="0074068B" w:rsidRDefault="00A10371" w:rsidP="0039691E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left="720"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56E2B09C" w14:textId="3427FD73" w:rsidR="00A10371" w:rsidRPr="0074068B" w:rsidRDefault="00A10371" w:rsidP="0039691E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left="720"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</w:tc>
      </w:tr>
      <w:tr w:rsidR="00A10371" w:rsidRPr="0074068B" w14:paraId="715FFB95" w14:textId="77777777" w:rsidTr="00A10371">
        <w:tc>
          <w:tcPr>
            <w:tcW w:w="8931" w:type="dxa"/>
            <w:tcBorders>
              <w:left w:val="single" w:sz="18" w:space="0" w:color="071D49" w:themeColor="text1"/>
              <w:right w:val="single" w:sz="18" w:space="0" w:color="071D49" w:themeColor="text1"/>
            </w:tcBorders>
            <w:shd w:val="clear" w:color="auto" w:fill="071D49" w:themeFill="text1"/>
          </w:tcPr>
          <w:p w14:paraId="057B9717" w14:textId="1C419779" w:rsidR="00A10371" w:rsidRPr="0074068B" w:rsidRDefault="00A10371" w:rsidP="00A10371">
            <w:pPr>
              <w:pStyle w:val="Normal0"/>
              <w:widowControl w:val="0"/>
              <w:numPr>
                <w:ilvl w:val="0"/>
                <w:numId w:val="25"/>
              </w:numPr>
              <w:tabs>
                <w:tab w:val="left" w:pos="720"/>
                <w:tab w:val="left" w:pos="5040"/>
                <w:tab w:val="right" w:pos="10080"/>
              </w:tabs>
              <w:ind w:right="340"/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</w:pPr>
            <w:r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lastRenderedPageBreak/>
              <w:t>Submit a budget</w:t>
            </w:r>
            <w:r w:rsidR="00671CCC"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 xml:space="preserve"> (in USD)</w:t>
            </w:r>
            <w:r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 xml:space="preserve"> and action plan</w:t>
            </w:r>
            <w:r w:rsidR="0013739F"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 xml:space="preserve"> with a proposed timeline to</w:t>
            </w:r>
            <w:r w:rsidRPr="0074068B">
              <w:rPr>
                <w:rFonts w:ascii="CoHeadlineW01-Regular" w:eastAsia="TT Rounds Condensed" w:hAnsi="CoHeadlineW01-Regular" w:cs="Times New Roman"/>
                <w:b/>
                <w:color w:val="FFFFFF" w:themeColor="background1"/>
              </w:rPr>
              <w:t xml:space="preserve"> this application</w:t>
            </w:r>
          </w:p>
        </w:tc>
      </w:tr>
      <w:tr w:rsidR="00A10371" w:rsidRPr="0074068B" w14:paraId="64706CA5" w14:textId="77777777" w:rsidTr="002857B0">
        <w:tc>
          <w:tcPr>
            <w:tcW w:w="8931" w:type="dxa"/>
            <w:tcBorders>
              <w:left w:val="single" w:sz="18" w:space="0" w:color="071D49" w:themeColor="text1"/>
              <w:bottom w:val="single" w:sz="18" w:space="0" w:color="071D49" w:themeColor="text1"/>
              <w:right w:val="single" w:sz="18" w:space="0" w:color="071D49" w:themeColor="text1"/>
            </w:tcBorders>
            <w:shd w:val="clear" w:color="auto" w:fill="auto"/>
          </w:tcPr>
          <w:p w14:paraId="08393464" w14:textId="77777777" w:rsidR="00A10371" w:rsidRPr="0074068B" w:rsidRDefault="00A10371" w:rsidP="00A10371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left="720"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3338E6AA" w14:textId="77777777" w:rsidR="00A10371" w:rsidRDefault="00A10371" w:rsidP="00A10371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left="720"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77D1AACF" w14:textId="77777777" w:rsidR="0074068B" w:rsidRDefault="0074068B" w:rsidP="00A10371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left="720"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350462AB" w14:textId="77777777" w:rsidR="0074068B" w:rsidRDefault="0074068B" w:rsidP="00A10371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left="720"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28207F39" w14:textId="77777777" w:rsidR="0074068B" w:rsidRDefault="0074068B" w:rsidP="00A10371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left="720"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5CCF9102" w14:textId="77777777" w:rsidR="0074068B" w:rsidRDefault="0074068B" w:rsidP="00A10371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left="720"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  <w:p w14:paraId="22E5C983" w14:textId="26CC572E" w:rsidR="0074068B" w:rsidRPr="0074068B" w:rsidRDefault="0074068B" w:rsidP="00A10371">
            <w:pPr>
              <w:pStyle w:val="Normal0"/>
              <w:widowControl w:val="0"/>
              <w:tabs>
                <w:tab w:val="left" w:pos="720"/>
                <w:tab w:val="left" w:pos="5040"/>
                <w:tab w:val="right" w:pos="10080"/>
              </w:tabs>
              <w:ind w:left="720" w:right="340"/>
              <w:rPr>
                <w:rFonts w:ascii="CoHeadlineW01-Regular" w:eastAsia="TT Rounds Condensed" w:hAnsi="CoHeadlineW01-Regular" w:cs="Times New Roman"/>
                <w:b/>
                <w:color w:val="000000"/>
              </w:rPr>
            </w:pPr>
          </w:p>
        </w:tc>
      </w:tr>
    </w:tbl>
    <w:p w14:paraId="26C38F04" w14:textId="77777777" w:rsidR="00952DDE" w:rsidRPr="0074068B" w:rsidRDefault="00952DDE" w:rsidP="005A12E6">
      <w:pPr>
        <w:spacing w:line="360" w:lineRule="auto"/>
        <w:jc w:val="both"/>
        <w:rPr>
          <w:rFonts w:ascii="CoHeadlineW01-Regular" w:hAnsi="CoHeadlineW01-Regular" w:cs="Times New Roman"/>
          <w:sz w:val="24"/>
          <w:szCs w:val="24"/>
        </w:rPr>
      </w:pPr>
    </w:p>
    <w:p w14:paraId="57249F27" w14:textId="32FA827F" w:rsidR="00FD7631" w:rsidRPr="0074068B" w:rsidRDefault="00FD7631" w:rsidP="005A12E6">
      <w:pPr>
        <w:spacing w:line="360" w:lineRule="auto"/>
        <w:jc w:val="both"/>
        <w:rPr>
          <w:rFonts w:ascii="CoHeadlineW01-Regular" w:hAnsi="CoHeadlineW01-Regular" w:cs="Times New Roman"/>
          <w:sz w:val="24"/>
          <w:szCs w:val="24"/>
        </w:rPr>
      </w:pPr>
    </w:p>
    <w:p w14:paraId="4F6D081E" w14:textId="77777777" w:rsidR="00FD7631" w:rsidRPr="00A10371" w:rsidRDefault="00FD7631" w:rsidP="005A12E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D7631" w:rsidRPr="00A10371" w:rsidSect="00AF2CAA">
      <w:footerReference w:type="default" r:id="rId12"/>
      <w:footerReference w:type="first" r:id="rId13"/>
      <w:pgSz w:w="11906" w:h="16838" w:code="9"/>
      <w:pgMar w:top="1440" w:right="1701" w:bottom="1440" w:left="1440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37050" w14:textId="77777777" w:rsidR="004A7B39" w:rsidRDefault="004A7B39" w:rsidP="00A5206C">
      <w:r>
        <w:separator/>
      </w:r>
    </w:p>
  </w:endnote>
  <w:endnote w:type="continuationSeparator" w:id="0">
    <w:p w14:paraId="2B7B5CA6" w14:textId="77777777" w:rsidR="004A7B39" w:rsidRDefault="004A7B39" w:rsidP="00A5206C">
      <w:r>
        <w:continuationSeparator/>
      </w:r>
    </w:p>
  </w:endnote>
  <w:endnote w:type="continuationNotice" w:id="1">
    <w:p w14:paraId="67CEDD4A" w14:textId="77777777" w:rsidR="004A7B39" w:rsidRDefault="004A7B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F05F7B-68A2-8A42-A5C7-E5BE5B146D34}"/>
    <w:embedBold r:id="rId2" w:fontKey="{B5882B8F-AAAA-1545-AD31-BFB32AC67AE4}"/>
    <w:embedItalic r:id="rId3" w:fontKey="{359A0B90-1EC4-B441-B1CB-BDD5D8BFDE30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4" w:fontKey="{08ECB74A-77BF-7A44-9A5E-1D8554ABA643}"/>
    <w:embedBold r:id="rId5" w:fontKey="{B32C997B-A8EF-F242-BF80-F94C0EB24016}"/>
    <w:embedItalic r:id="rId6" w:fontKey="{34801BB9-F325-0945-B90B-E25909EA8D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2D2DC7D-5276-774D-A654-5793473BC31E}"/>
    <w:embedBold r:id="rId8" w:fontKey="{4329F36D-423C-7A4C-B37C-48BBA2F69569}"/>
    <w:embedItalic r:id="rId9" w:fontKey="{DC09A3FC-0724-3C42-8E3E-1FCE51AC67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989AA559-18E5-104C-BBB3-B4CCE92D425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22B49AB7-48E1-FE48-B86E-C26305B61BA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2" w:fontKey="{D15097FA-AA16-5C4C-B10F-29064EC7CF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13" w:fontKey="{EFE08729-DC35-3D42-9DD5-0C50F72C8F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9B8B85D6-3D6B-0043-A1E8-B15365706B66}"/>
    <w:embedBold r:id="rId15" w:fontKey="{6D246CA2-4C6C-E547-817A-F5BFD6019B5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iiV BETA">
    <w:altName w:val="Times New Roman"/>
    <w:panose1 w:val="020B0604020202020204"/>
    <w:charset w:val="EE"/>
    <w:family w:val="roman"/>
    <w:pitch w:val="variable"/>
    <w:sig w:usb0="A000006F" w:usb1="4000207A" w:usb2="00000000" w:usb3="00000000" w:csb0="00000012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FA4EACAB-5A3C-4245-B500-42A267AF150F}"/>
  </w:font>
  <w:font w:name="Breakthrough">
    <w:altName w:val="Cambria"/>
    <w:panose1 w:val="020B0604020202020204"/>
    <w:charset w:val="A2"/>
    <w:family w:val="roman"/>
    <w:pitch w:val="variable"/>
    <w:sig w:usb0="A000006F" w:usb1="4000207A" w:usb2="00000000" w:usb3="00000000" w:csb0="00000012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CoHeadlineW01-Regular">
    <w:panose1 w:val="020B0603060202020204"/>
    <w:charset w:val="00"/>
    <w:family w:val="swiss"/>
    <w:pitch w:val="variable"/>
    <w:sig w:usb0="00000003" w:usb1="00000000" w:usb2="00000000" w:usb3="00000000" w:csb0="00000001" w:csb1="00000000"/>
    <w:embedRegular r:id="rId20" w:fontKey="{BB25C8AB-D14A-804D-AD71-E205278B8F71}"/>
    <w:embedBold r:id="rId21" w:fontKey="{5B49A0B0-CB50-C44B-9881-5DE69CA8DD25}"/>
    <w:embedItalic r:id="rId22" w:fontKey="{314DF46B-408A-D34B-AA0A-233854CD9C8E}"/>
  </w:font>
  <w:font w:name="TT Rounds Condensed">
    <w:altName w:val="Times New Roman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6982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E9AFAD" w14:textId="20760AC0" w:rsidR="005836C2" w:rsidRDefault="005836C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9D5EF2" w14:textId="59064881" w:rsidR="00647CD0" w:rsidRPr="00EB4139" w:rsidRDefault="00647CD0" w:rsidP="00EB4139">
    <w:pPr>
      <w:pStyle w:val="Footer"/>
      <w:spacing w:before="240"/>
      <w:rPr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38DD4" w14:textId="752D359E" w:rsidR="00112DC0" w:rsidRPr="008565CA" w:rsidRDefault="00112DC0" w:rsidP="008565CA">
    <w:pPr>
      <w:pStyle w:val="Footer"/>
      <w:spacing w:before="240"/>
      <w:rPr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DA004" w14:textId="77777777" w:rsidR="004A7B39" w:rsidRDefault="004A7B39" w:rsidP="00A5206C">
      <w:r>
        <w:separator/>
      </w:r>
    </w:p>
  </w:footnote>
  <w:footnote w:type="continuationSeparator" w:id="0">
    <w:p w14:paraId="43488BD5" w14:textId="77777777" w:rsidR="004A7B39" w:rsidRDefault="004A7B39" w:rsidP="00A5206C">
      <w:r>
        <w:continuationSeparator/>
      </w:r>
    </w:p>
  </w:footnote>
  <w:footnote w:type="continuationNotice" w:id="1">
    <w:p w14:paraId="3808400F" w14:textId="77777777" w:rsidR="004A7B39" w:rsidRDefault="004A7B3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64784"/>
    <w:multiLevelType w:val="multilevel"/>
    <w:tmpl w:val="B68A42D6"/>
    <w:lvl w:ilvl="0">
      <w:start w:val="2"/>
      <w:numFmt w:val="decimal"/>
      <w:lvlText w:val="%1"/>
      <w:lvlJc w:val="left"/>
      <w:pPr>
        <w:ind w:left="4252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972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533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605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64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7132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49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212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8932" w:hanging="2160"/>
      </w:pPr>
      <w:rPr>
        <w:rFonts w:hint="default"/>
        <w:b w:val="0"/>
      </w:rPr>
    </w:lvl>
  </w:abstractNum>
  <w:abstractNum w:abstractNumId="1" w15:restartNumberingAfterBreak="0">
    <w:nsid w:val="0E9B7814"/>
    <w:multiLevelType w:val="hybridMultilevel"/>
    <w:tmpl w:val="B894A370"/>
    <w:lvl w:ilvl="0" w:tplc="BEAC792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D74E8"/>
    <w:multiLevelType w:val="hybridMultilevel"/>
    <w:tmpl w:val="6810CDE6"/>
    <w:lvl w:ilvl="0" w:tplc="D4FA0A96">
      <w:numFmt w:val="bullet"/>
      <w:lvlText w:val="-"/>
      <w:lvlJc w:val="left"/>
      <w:pPr>
        <w:ind w:left="720" w:hanging="360"/>
      </w:pPr>
      <w:rPr>
        <w:rFonts w:ascii="Raleway" w:eastAsia="Times New Roman" w:hAnsi="Raleway" w:cs="Calibri" w:hint="default"/>
        <w:color w:val="2222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5343F"/>
    <w:multiLevelType w:val="hybridMultilevel"/>
    <w:tmpl w:val="55C6DDAE"/>
    <w:lvl w:ilvl="0" w:tplc="207A6E92">
      <w:start w:val="1"/>
      <w:numFmt w:val="bullet"/>
      <w:pStyle w:val="Bulletlevel1"/>
      <w:lvlText w:val="/"/>
      <w:lvlJc w:val="left"/>
      <w:pPr>
        <w:ind w:left="360" w:hanging="360"/>
      </w:pPr>
      <w:rPr>
        <w:rFonts w:ascii="Raleway" w:hAnsi="Raleway" w:hint="default"/>
        <w:color w:val="E40046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70E5E"/>
    <w:multiLevelType w:val="multilevel"/>
    <w:tmpl w:val="BD6C64C0"/>
    <w:lvl w:ilvl="0">
      <w:start w:val="4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5" w15:restartNumberingAfterBreak="0">
    <w:nsid w:val="1A8F1912"/>
    <w:multiLevelType w:val="hybridMultilevel"/>
    <w:tmpl w:val="2E12E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E1005"/>
    <w:multiLevelType w:val="multilevel"/>
    <w:tmpl w:val="7FD6AD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E8E5D4C"/>
    <w:multiLevelType w:val="hybridMultilevel"/>
    <w:tmpl w:val="0426747E"/>
    <w:lvl w:ilvl="0" w:tplc="3EF0020E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213E98"/>
    <w:multiLevelType w:val="multilevel"/>
    <w:tmpl w:val="119AA8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548E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146941"/>
    <w:multiLevelType w:val="hybridMultilevel"/>
    <w:tmpl w:val="DC228FD6"/>
    <w:lvl w:ilvl="0" w:tplc="85F2FC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1E110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8846D2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942502E"/>
    <w:multiLevelType w:val="multilevel"/>
    <w:tmpl w:val="6D942B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1B04945"/>
    <w:multiLevelType w:val="hybridMultilevel"/>
    <w:tmpl w:val="035896A6"/>
    <w:lvl w:ilvl="0" w:tplc="AE3498B6">
      <w:start w:val="1"/>
      <w:numFmt w:val="lowerLetter"/>
      <w:lvlText w:val="%1)"/>
      <w:lvlJc w:val="left"/>
      <w:pPr>
        <w:ind w:left="72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6165A"/>
    <w:multiLevelType w:val="multilevel"/>
    <w:tmpl w:val="3BAA6838"/>
    <w:lvl w:ilvl="0">
      <w:start w:val="1"/>
      <w:numFmt w:val="decimal"/>
      <w:lvlText w:val="%1."/>
      <w:lvlJc w:val="left"/>
      <w:pPr>
        <w:ind w:left="1288" w:hanging="720"/>
      </w:pPr>
      <w:rPr>
        <w:rFonts w:ascii="Calibri Light" w:hAnsi="Calibri Light" w:cs="Times New Roman" w:hint="default"/>
        <w:b/>
        <w:i w:val="0"/>
        <w:strike w:val="0"/>
        <w:dstrike w:val="0"/>
        <w:sz w:val="22"/>
        <w:u w:val="none"/>
        <w:effect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Calibri" w:hAnsi="Calibri" w:cs="Times New Roman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720" w:hanging="504"/>
      </w:pPr>
      <w:rPr>
        <w:rFonts w:ascii="Calibri" w:hAnsi="Calibri" w:cs="Times New Roman" w:hint="default"/>
        <w:b w:val="0"/>
        <w:i w:val="0"/>
        <w:sz w:val="20"/>
      </w:rPr>
    </w:lvl>
    <w:lvl w:ilvl="3">
      <w:start w:val="1"/>
      <w:numFmt w:val="lowerRoman"/>
      <w:lvlText w:val="%4)"/>
      <w:lvlJc w:val="left"/>
      <w:pPr>
        <w:ind w:left="720" w:firstLine="0"/>
      </w:pPr>
      <w:rPr>
        <w:rFonts w:ascii="Arial" w:eastAsia="Arial Unicode MS" w:hAnsi="Arial" w:cs="Arial" w:hint="default"/>
        <w:b w:val="0"/>
        <w:i w:val="0"/>
        <w:sz w:val="20"/>
      </w:rPr>
    </w:lvl>
    <w:lvl w:ilvl="4">
      <w:start w:val="1"/>
      <w:numFmt w:val="upperRoman"/>
      <w:lvlText w:val="(%5)"/>
      <w:lvlJc w:val="left"/>
      <w:pPr>
        <w:tabs>
          <w:tab w:val="num" w:pos="792"/>
        </w:tabs>
        <w:ind w:left="720" w:firstLine="0"/>
      </w:pPr>
      <w:rPr>
        <w:rFonts w:ascii="Calibri" w:hAnsi="Calibri" w:cs="Times New Roman"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ind w:left="720" w:firstLine="0"/>
      </w:pPr>
      <w:rPr>
        <w:rFonts w:ascii="Calibri" w:hAnsi="Calibri" w:cs="Times New Roman" w:hint="default"/>
        <w:b w:val="0"/>
        <w:i w:val="0"/>
        <w:sz w:val="18"/>
      </w:rPr>
    </w:lvl>
    <w:lvl w:ilvl="6">
      <w:start w:val="1"/>
      <w:numFmt w:val="upperLetter"/>
      <w:lvlText w:val="%7."/>
      <w:lvlJc w:val="left"/>
      <w:pPr>
        <w:ind w:left="720" w:firstLine="0"/>
      </w:pPr>
      <w:rPr>
        <w:rFonts w:ascii="Calibri" w:hAnsi="Calibri" w:cs="Times New Roman" w:hint="default"/>
        <w:b w:val="0"/>
        <w:i w:val="0"/>
        <w:sz w:val="18"/>
      </w:rPr>
    </w:lvl>
    <w:lvl w:ilvl="7">
      <w:start w:val="1"/>
      <w:numFmt w:val="decimalZero"/>
      <w:lvlText w:val="%8."/>
      <w:lvlJc w:val="left"/>
      <w:pPr>
        <w:ind w:left="720" w:firstLine="0"/>
      </w:pPr>
      <w:rPr>
        <w:rFonts w:ascii="Calibri" w:hAnsi="Calibri" w:cs="Times New Roman" w:hint="default"/>
        <w:b w:val="0"/>
        <w:i w:val="0"/>
        <w:sz w:val="18"/>
      </w:rPr>
    </w:lvl>
    <w:lvl w:ilvl="8">
      <w:start w:val="1"/>
      <w:numFmt w:val="bullet"/>
      <w:lvlText w:val=""/>
      <w:lvlJc w:val="left"/>
      <w:pPr>
        <w:ind w:left="720" w:firstLine="0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16" w15:restartNumberingAfterBreak="0">
    <w:nsid w:val="51587559"/>
    <w:multiLevelType w:val="hybridMultilevel"/>
    <w:tmpl w:val="3F16A4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B61728"/>
    <w:multiLevelType w:val="hybridMultilevel"/>
    <w:tmpl w:val="8C925636"/>
    <w:lvl w:ilvl="0" w:tplc="BB4843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DD1EA5"/>
    <w:multiLevelType w:val="hybridMultilevel"/>
    <w:tmpl w:val="34A87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4944F9"/>
    <w:multiLevelType w:val="multilevel"/>
    <w:tmpl w:val="7E201E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20" w15:restartNumberingAfterBreak="0">
    <w:nsid w:val="65BA6D2A"/>
    <w:multiLevelType w:val="hybridMultilevel"/>
    <w:tmpl w:val="6D166050"/>
    <w:lvl w:ilvl="0" w:tplc="279E6234">
      <w:start w:val="1"/>
      <w:numFmt w:val="bullet"/>
      <w:pStyle w:val="Bulletlevel2"/>
      <w:lvlText w:val="•"/>
      <w:lvlJc w:val="left"/>
      <w:pPr>
        <w:ind w:left="947" w:hanging="360"/>
      </w:pPr>
      <w:rPr>
        <w:rFonts w:ascii="Raleway" w:hAnsi="Raleway" w:hint="default"/>
        <w:color w:val="E40046" w:themeColor="text2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 w15:restartNumberingAfterBreak="0">
    <w:nsid w:val="7AE0365E"/>
    <w:multiLevelType w:val="hybridMultilevel"/>
    <w:tmpl w:val="B192E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7D0055"/>
    <w:multiLevelType w:val="multilevel"/>
    <w:tmpl w:val="C8A29D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23" w15:restartNumberingAfterBreak="0">
    <w:nsid w:val="7EC82108"/>
    <w:multiLevelType w:val="multilevel"/>
    <w:tmpl w:val="45A4F4F4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39665063">
    <w:abstractNumId w:val="3"/>
  </w:num>
  <w:num w:numId="2" w16cid:durableId="1064523675">
    <w:abstractNumId w:val="20"/>
  </w:num>
  <w:num w:numId="3" w16cid:durableId="208733800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4" w16cid:durableId="179046820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8545106">
    <w:abstractNumId w:val="21"/>
  </w:num>
  <w:num w:numId="6" w16cid:durableId="499661776">
    <w:abstractNumId w:val="5"/>
  </w:num>
  <w:num w:numId="7" w16cid:durableId="1931310089">
    <w:abstractNumId w:val="23"/>
  </w:num>
  <w:num w:numId="8" w16cid:durableId="306129459">
    <w:abstractNumId w:val="22"/>
  </w:num>
  <w:num w:numId="9" w16cid:durableId="2083678718">
    <w:abstractNumId w:val="9"/>
  </w:num>
  <w:num w:numId="10" w16cid:durableId="2080663990">
    <w:abstractNumId w:val="0"/>
  </w:num>
  <w:num w:numId="11" w16cid:durableId="433980380">
    <w:abstractNumId w:val="19"/>
  </w:num>
  <w:num w:numId="12" w16cid:durableId="1289241214">
    <w:abstractNumId w:val="6"/>
  </w:num>
  <w:num w:numId="13" w16cid:durableId="794450088">
    <w:abstractNumId w:val="11"/>
  </w:num>
  <w:num w:numId="14" w16cid:durableId="1544823819">
    <w:abstractNumId w:val="13"/>
  </w:num>
  <w:num w:numId="15" w16cid:durableId="2114590238">
    <w:abstractNumId w:val="12"/>
  </w:num>
  <w:num w:numId="16" w16cid:durableId="286159867">
    <w:abstractNumId w:val="16"/>
  </w:num>
  <w:num w:numId="17" w16cid:durableId="291060282">
    <w:abstractNumId w:val="4"/>
  </w:num>
  <w:num w:numId="18" w16cid:durableId="113596408">
    <w:abstractNumId w:val="10"/>
  </w:num>
  <w:num w:numId="19" w16cid:durableId="546376278">
    <w:abstractNumId w:val="7"/>
  </w:num>
  <w:num w:numId="20" w16cid:durableId="1864513242">
    <w:abstractNumId w:val="2"/>
  </w:num>
  <w:num w:numId="21" w16cid:durableId="131293844">
    <w:abstractNumId w:val="14"/>
  </w:num>
  <w:num w:numId="22" w16cid:durableId="1446969909">
    <w:abstractNumId w:val="17"/>
  </w:num>
  <w:num w:numId="23" w16cid:durableId="1984313186">
    <w:abstractNumId w:val="1"/>
  </w:num>
  <w:num w:numId="24" w16cid:durableId="354959699">
    <w:abstractNumId w:val="8"/>
  </w:num>
  <w:num w:numId="25" w16cid:durableId="16597688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49A"/>
    <w:rsid w:val="0001052C"/>
    <w:rsid w:val="00035C8A"/>
    <w:rsid w:val="00043D81"/>
    <w:rsid w:val="000C0BA4"/>
    <w:rsid w:val="000C12C4"/>
    <w:rsid w:val="000C144B"/>
    <w:rsid w:val="000D1BB2"/>
    <w:rsid w:val="000E6491"/>
    <w:rsid w:val="00111444"/>
    <w:rsid w:val="00112DC0"/>
    <w:rsid w:val="00116E7B"/>
    <w:rsid w:val="0013739F"/>
    <w:rsid w:val="001450C5"/>
    <w:rsid w:val="00151C93"/>
    <w:rsid w:val="001730B9"/>
    <w:rsid w:val="001872D4"/>
    <w:rsid w:val="00194E7D"/>
    <w:rsid w:val="0019706D"/>
    <w:rsid w:val="001B32B6"/>
    <w:rsid w:val="001C2C5D"/>
    <w:rsid w:val="001E45AE"/>
    <w:rsid w:val="001F01E6"/>
    <w:rsid w:val="001F51BE"/>
    <w:rsid w:val="00202684"/>
    <w:rsid w:val="00205AF4"/>
    <w:rsid w:val="002079A5"/>
    <w:rsid w:val="0021169D"/>
    <w:rsid w:val="0023285B"/>
    <w:rsid w:val="0024170C"/>
    <w:rsid w:val="00241D64"/>
    <w:rsid w:val="00242A9E"/>
    <w:rsid w:val="00272CF9"/>
    <w:rsid w:val="00294C7D"/>
    <w:rsid w:val="002A26ED"/>
    <w:rsid w:val="002A4B32"/>
    <w:rsid w:val="002A6185"/>
    <w:rsid w:val="002B290E"/>
    <w:rsid w:val="002C3649"/>
    <w:rsid w:val="002C6C47"/>
    <w:rsid w:val="002D05A0"/>
    <w:rsid w:val="002D172E"/>
    <w:rsid w:val="002D627F"/>
    <w:rsid w:val="002F2B4B"/>
    <w:rsid w:val="00326E7D"/>
    <w:rsid w:val="00332C77"/>
    <w:rsid w:val="00377E33"/>
    <w:rsid w:val="003807FC"/>
    <w:rsid w:val="00383476"/>
    <w:rsid w:val="0039691E"/>
    <w:rsid w:val="003A40C8"/>
    <w:rsid w:val="003A64FD"/>
    <w:rsid w:val="003B4196"/>
    <w:rsid w:val="003B4F57"/>
    <w:rsid w:val="003B6E6A"/>
    <w:rsid w:val="003C01B1"/>
    <w:rsid w:val="003C68EE"/>
    <w:rsid w:val="003D24FC"/>
    <w:rsid w:val="003D64B1"/>
    <w:rsid w:val="003F638F"/>
    <w:rsid w:val="00404741"/>
    <w:rsid w:val="00404AB7"/>
    <w:rsid w:val="00405883"/>
    <w:rsid w:val="0041363F"/>
    <w:rsid w:val="004156CB"/>
    <w:rsid w:val="00422C94"/>
    <w:rsid w:val="00426271"/>
    <w:rsid w:val="00435F62"/>
    <w:rsid w:val="004365EE"/>
    <w:rsid w:val="00446F48"/>
    <w:rsid w:val="004476DC"/>
    <w:rsid w:val="00497432"/>
    <w:rsid w:val="004A7B39"/>
    <w:rsid w:val="004B1092"/>
    <w:rsid w:val="004C3CDD"/>
    <w:rsid w:val="004C74BD"/>
    <w:rsid w:val="004F3D75"/>
    <w:rsid w:val="004F575A"/>
    <w:rsid w:val="004F7F5A"/>
    <w:rsid w:val="005013CE"/>
    <w:rsid w:val="005059F8"/>
    <w:rsid w:val="00527FEB"/>
    <w:rsid w:val="00531500"/>
    <w:rsid w:val="00543F1C"/>
    <w:rsid w:val="00546318"/>
    <w:rsid w:val="00556A34"/>
    <w:rsid w:val="00565A50"/>
    <w:rsid w:val="005773C7"/>
    <w:rsid w:val="005836C2"/>
    <w:rsid w:val="005919C5"/>
    <w:rsid w:val="005A12E6"/>
    <w:rsid w:val="005C4F42"/>
    <w:rsid w:val="005E76AA"/>
    <w:rsid w:val="00602DAD"/>
    <w:rsid w:val="00612F64"/>
    <w:rsid w:val="00622DC5"/>
    <w:rsid w:val="0062673A"/>
    <w:rsid w:val="00647CD0"/>
    <w:rsid w:val="006512C0"/>
    <w:rsid w:val="006526A3"/>
    <w:rsid w:val="00654114"/>
    <w:rsid w:val="006633C1"/>
    <w:rsid w:val="00665256"/>
    <w:rsid w:val="00670373"/>
    <w:rsid w:val="00671CCC"/>
    <w:rsid w:val="00677CE9"/>
    <w:rsid w:val="0068612D"/>
    <w:rsid w:val="00696480"/>
    <w:rsid w:val="006A731F"/>
    <w:rsid w:val="006C13D8"/>
    <w:rsid w:val="006C5962"/>
    <w:rsid w:val="006E4191"/>
    <w:rsid w:val="006E6426"/>
    <w:rsid w:val="006F3A6A"/>
    <w:rsid w:val="006F4909"/>
    <w:rsid w:val="00715AC6"/>
    <w:rsid w:val="00721836"/>
    <w:rsid w:val="0074068B"/>
    <w:rsid w:val="00745811"/>
    <w:rsid w:val="007524F7"/>
    <w:rsid w:val="00757979"/>
    <w:rsid w:val="007607B8"/>
    <w:rsid w:val="00765CB8"/>
    <w:rsid w:val="00771725"/>
    <w:rsid w:val="00783789"/>
    <w:rsid w:val="00785379"/>
    <w:rsid w:val="007926EC"/>
    <w:rsid w:val="007A4356"/>
    <w:rsid w:val="007A5F9E"/>
    <w:rsid w:val="007C30BE"/>
    <w:rsid w:val="007C7449"/>
    <w:rsid w:val="007E1E8B"/>
    <w:rsid w:val="00825FBF"/>
    <w:rsid w:val="00835955"/>
    <w:rsid w:val="00840FAD"/>
    <w:rsid w:val="00847DD4"/>
    <w:rsid w:val="008513F8"/>
    <w:rsid w:val="008565CA"/>
    <w:rsid w:val="00862A7F"/>
    <w:rsid w:val="00871E18"/>
    <w:rsid w:val="008720A7"/>
    <w:rsid w:val="008D545B"/>
    <w:rsid w:val="00907251"/>
    <w:rsid w:val="00925B41"/>
    <w:rsid w:val="009443D7"/>
    <w:rsid w:val="00952DDE"/>
    <w:rsid w:val="00965088"/>
    <w:rsid w:val="00987B2F"/>
    <w:rsid w:val="00995A4D"/>
    <w:rsid w:val="009A65D5"/>
    <w:rsid w:val="009B5622"/>
    <w:rsid w:val="009C5E59"/>
    <w:rsid w:val="009C7135"/>
    <w:rsid w:val="009D6626"/>
    <w:rsid w:val="009F2384"/>
    <w:rsid w:val="00A06CAC"/>
    <w:rsid w:val="00A10371"/>
    <w:rsid w:val="00A10E85"/>
    <w:rsid w:val="00A31235"/>
    <w:rsid w:val="00A51C1C"/>
    <w:rsid w:val="00A5206C"/>
    <w:rsid w:val="00A57482"/>
    <w:rsid w:val="00A60B50"/>
    <w:rsid w:val="00A67A4E"/>
    <w:rsid w:val="00A74D8C"/>
    <w:rsid w:val="00A77450"/>
    <w:rsid w:val="00A84B2E"/>
    <w:rsid w:val="00AA1002"/>
    <w:rsid w:val="00AA3DF4"/>
    <w:rsid w:val="00AA4133"/>
    <w:rsid w:val="00AC5E19"/>
    <w:rsid w:val="00AD2229"/>
    <w:rsid w:val="00AE6527"/>
    <w:rsid w:val="00AE7756"/>
    <w:rsid w:val="00AF22A2"/>
    <w:rsid w:val="00AF2CAA"/>
    <w:rsid w:val="00AF2F6A"/>
    <w:rsid w:val="00AF3A8C"/>
    <w:rsid w:val="00AF5D7A"/>
    <w:rsid w:val="00B138E0"/>
    <w:rsid w:val="00B1688D"/>
    <w:rsid w:val="00B209DA"/>
    <w:rsid w:val="00B3085A"/>
    <w:rsid w:val="00B31B4A"/>
    <w:rsid w:val="00B37054"/>
    <w:rsid w:val="00B4006D"/>
    <w:rsid w:val="00B55B87"/>
    <w:rsid w:val="00B70DCC"/>
    <w:rsid w:val="00B91EA3"/>
    <w:rsid w:val="00BC4A76"/>
    <w:rsid w:val="00BF46DB"/>
    <w:rsid w:val="00BF49AF"/>
    <w:rsid w:val="00C17E67"/>
    <w:rsid w:val="00C249B4"/>
    <w:rsid w:val="00C342DB"/>
    <w:rsid w:val="00C426A8"/>
    <w:rsid w:val="00C47BBF"/>
    <w:rsid w:val="00C57989"/>
    <w:rsid w:val="00C6449A"/>
    <w:rsid w:val="00C67C1D"/>
    <w:rsid w:val="00C72A5A"/>
    <w:rsid w:val="00C824BD"/>
    <w:rsid w:val="00CC3A9E"/>
    <w:rsid w:val="00CD2BF2"/>
    <w:rsid w:val="00CD3F93"/>
    <w:rsid w:val="00CD4CFC"/>
    <w:rsid w:val="00CF33D1"/>
    <w:rsid w:val="00D025C6"/>
    <w:rsid w:val="00D05AFC"/>
    <w:rsid w:val="00D12AF7"/>
    <w:rsid w:val="00D15745"/>
    <w:rsid w:val="00D21A4E"/>
    <w:rsid w:val="00D263FB"/>
    <w:rsid w:val="00D267E8"/>
    <w:rsid w:val="00D31A3E"/>
    <w:rsid w:val="00D4038B"/>
    <w:rsid w:val="00D6077F"/>
    <w:rsid w:val="00D63181"/>
    <w:rsid w:val="00D81FEE"/>
    <w:rsid w:val="00D90B01"/>
    <w:rsid w:val="00D93212"/>
    <w:rsid w:val="00DA1250"/>
    <w:rsid w:val="00DC018B"/>
    <w:rsid w:val="00DD779E"/>
    <w:rsid w:val="00DD7AFD"/>
    <w:rsid w:val="00DE0168"/>
    <w:rsid w:val="00DE07FE"/>
    <w:rsid w:val="00DE0C8D"/>
    <w:rsid w:val="00DE6E1B"/>
    <w:rsid w:val="00E0268C"/>
    <w:rsid w:val="00E127F5"/>
    <w:rsid w:val="00E13296"/>
    <w:rsid w:val="00E24418"/>
    <w:rsid w:val="00E26A5C"/>
    <w:rsid w:val="00E273DB"/>
    <w:rsid w:val="00E41CCF"/>
    <w:rsid w:val="00E43EF1"/>
    <w:rsid w:val="00E60F66"/>
    <w:rsid w:val="00E62BAC"/>
    <w:rsid w:val="00E64C8F"/>
    <w:rsid w:val="00E66BB5"/>
    <w:rsid w:val="00E66E3C"/>
    <w:rsid w:val="00E75347"/>
    <w:rsid w:val="00E8344C"/>
    <w:rsid w:val="00E96C5A"/>
    <w:rsid w:val="00EB008E"/>
    <w:rsid w:val="00EB0DAC"/>
    <w:rsid w:val="00EB3FCE"/>
    <w:rsid w:val="00EB4139"/>
    <w:rsid w:val="00EB520D"/>
    <w:rsid w:val="00EB5DC1"/>
    <w:rsid w:val="00EC69FF"/>
    <w:rsid w:val="00EE2C1B"/>
    <w:rsid w:val="00EE32AB"/>
    <w:rsid w:val="00EE6559"/>
    <w:rsid w:val="00F00D7D"/>
    <w:rsid w:val="00F23FC3"/>
    <w:rsid w:val="00F32685"/>
    <w:rsid w:val="00F41061"/>
    <w:rsid w:val="00F46752"/>
    <w:rsid w:val="00F5739B"/>
    <w:rsid w:val="00F76B9F"/>
    <w:rsid w:val="00F8071E"/>
    <w:rsid w:val="00F85F59"/>
    <w:rsid w:val="00F86635"/>
    <w:rsid w:val="00FB2402"/>
    <w:rsid w:val="00FC2241"/>
    <w:rsid w:val="00FD03B7"/>
    <w:rsid w:val="00FD6FA1"/>
    <w:rsid w:val="00FD7631"/>
    <w:rsid w:val="00FF07F3"/>
    <w:rsid w:val="00FF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C29F96"/>
  <w15:chartTrackingRefBased/>
  <w15:docId w15:val="{F7F07C20-2F84-49B1-9543-54571AF70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1" w:unhideWhenUsed="1" w:qFormat="1"/>
    <w:lsdException w:name="heading 5" w:semiHidden="1" w:uiPriority="11" w:unhideWhenUsed="1" w:qFormat="1"/>
    <w:lsdException w:name="heading 6" w:semiHidden="1" w:uiPriority="14" w:unhideWhenUsed="1" w:qFormat="1"/>
    <w:lsdException w:name="heading 7" w:semiHidden="1" w:uiPriority="14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49A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aliases w:val="Heading 1a"/>
    <w:basedOn w:val="Normal"/>
    <w:next w:val="Normal"/>
    <w:link w:val="Heading1Char"/>
    <w:uiPriority w:val="9"/>
    <w:qFormat/>
    <w:rsid w:val="003D64B1"/>
    <w:pPr>
      <w:keepNext/>
      <w:keepLines/>
      <w:spacing w:after="1680" w:line="420" w:lineRule="exact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51BE"/>
    <w:pPr>
      <w:keepNext/>
      <w:keepLines/>
      <w:spacing w:after="80"/>
      <w:outlineLvl w:val="1"/>
    </w:pPr>
    <w:rPr>
      <w:rFonts w:asciiTheme="majorHAnsi" w:eastAsiaTheme="majorEastAsia" w:hAnsiTheme="majorHAnsi" w:cstheme="majorBidi"/>
      <w:b/>
      <w:color w:val="E40046" w:themeColor="text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7F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10022" w:themeColor="accent1" w:themeShade="7F"/>
      <w:sz w:val="24"/>
      <w:szCs w:val="24"/>
    </w:rPr>
  </w:style>
  <w:style w:type="paragraph" w:styleId="Heading4">
    <w:name w:val="heading 4"/>
    <w:aliases w:val="Map Title"/>
    <w:basedOn w:val="Normal"/>
    <w:link w:val="Heading4Char"/>
    <w:uiPriority w:val="11"/>
    <w:semiHidden/>
    <w:unhideWhenUsed/>
    <w:qFormat/>
    <w:rsid w:val="00C6449A"/>
    <w:pPr>
      <w:spacing w:before="40" w:line="360" w:lineRule="auto"/>
      <w:ind w:left="720"/>
      <w:jc w:val="both"/>
      <w:outlineLvl w:val="3"/>
    </w:pPr>
    <w:rPr>
      <w:color w:val="000000"/>
      <w:sz w:val="20"/>
      <w:szCs w:val="20"/>
    </w:rPr>
  </w:style>
  <w:style w:type="paragraph" w:styleId="Heading5">
    <w:name w:val="heading 5"/>
    <w:basedOn w:val="Normal"/>
    <w:link w:val="Heading5Char"/>
    <w:uiPriority w:val="11"/>
    <w:semiHidden/>
    <w:unhideWhenUsed/>
    <w:qFormat/>
    <w:rsid w:val="00C6449A"/>
    <w:pPr>
      <w:tabs>
        <w:tab w:val="num" w:pos="792"/>
      </w:tabs>
      <w:spacing w:before="40" w:line="360" w:lineRule="auto"/>
      <w:ind w:left="720"/>
      <w:jc w:val="both"/>
      <w:outlineLvl w:val="4"/>
    </w:pPr>
    <w:rPr>
      <w:sz w:val="20"/>
      <w:szCs w:val="20"/>
    </w:rPr>
  </w:style>
  <w:style w:type="paragraph" w:styleId="Heading6">
    <w:name w:val="heading 6"/>
    <w:basedOn w:val="Normal"/>
    <w:link w:val="Heading6Char"/>
    <w:uiPriority w:val="14"/>
    <w:semiHidden/>
    <w:unhideWhenUsed/>
    <w:qFormat/>
    <w:rsid w:val="00C6449A"/>
    <w:pPr>
      <w:keepNext/>
      <w:spacing w:before="40"/>
      <w:ind w:left="720"/>
      <w:outlineLvl w:val="5"/>
    </w:pPr>
  </w:style>
  <w:style w:type="paragraph" w:styleId="Heading7">
    <w:name w:val="heading 7"/>
    <w:basedOn w:val="Normal"/>
    <w:link w:val="Heading7Char"/>
    <w:uiPriority w:val="14"/>
    <w:semiHidden/>
    <w:unhideWhenUsed/>
    <w:qFormat/>
    <w:rsid w:val="00C6449A"/>
    <w:pPr>
      <w:keepNext/>
      <w:spacing w:before="40"/>
      <w:ind w:left="72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C249B4"/>
    <w:pPr>
      <w:spacing w:after="240" w:line="158" w:lineRule="auto"/>
      <w:contextualSpacing/>
    </w:pPr>
    <w:rPr>
      <w:rFonts w:ascii="ViiV BETA" w:eastAsiaTheme="majorEastAsia" w:hAnsi="ViiV BETA" w:cstheme="majorBidi"/>
      <w:caps/>
      <w:spacing w:val="-20"/>
      <w:kern w:val="28"/>
      <w:sz w:val="1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49B4"/>
    <w:rPr>
      <w:rFonts w:ascii="ViiV BETA" w:eastAsiaTheme="majorEastAsia" w:hAnsi="ViiV BETA" w:cstheme="majorBidi"/>
      <w:caps/>
      <w:color w:val="071D49" w:themeColor="text1"/>
      <w:spacing w:val="-20"/>
      <w:kern w:val="28"/>
      <w:sz w:val="144"/>
      <w:szCs w:val="56"/>
    </w:rPr>
  </w:style>
  <w:style w:type="paragraph" w:customStyle="1" w:styleId="TItleSub">
    <w:name w:val="TItle_Sub"/>
    <w:basedOn w:val="Normal"/>
    <w:qFormat/>
    <w:rsid w:val="00A5206C"/>
    <w:rPr>
      <w:sz w:val="48"/>
    </w:rPr>
  </w:style>
  <w:style w:type="paragraph" w:customStyle="1" w:styleId="TitleWhite">
    <w:name w:val="Title_White"/>
    <w:basedOn w:val="Title"/>
    <w:qFormat/>
    <w:rsid w:val="00C249B4"/>
    <w:rPr>
      <w:color w:val="FFFFFF" w:themeColor="background1"/>
    </w:rPr>
  </w:style>
  <w:style w:type="paragraph" w:customStyle="1" w:styleId="TitleSubWhite">
    <w:name w:val="Title_Sub_White"/>
    <w:basedOn w:val="TItleSub"/>
    <w:qFormat/>
    <w:rsid w:val="00A5206C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DE6E1B"/>
    <w:pPr>
      <w:tabs>
        <w:tab w:val="center" w:pos="4513"/>
        <w:tab w:val="right" w:pos="9026"/>
      </w:tabs>
    </w:pPr>
    <w:rPr>
      <w:color w:val="989FA1" w:themeColor="background2" w:themeShade="BF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DE6E1B"/>
    <w:rPr>
      <w:color w:val="989FA1" w:themeColor="background2" w:themeShade="BF"/>
      <w:sz w:val="15"/>
    </w:rPr>
  </w:style>
  <w:style w:type="paragraph" w:styleId="Footer">
    <w:name w:val="footer"/>
    <w:basedOn w:val="Normal"/>
    <w:link w:val="FooterChar"/>
    <w:uiPriority w:val="99"/>
    <w:unhideWhenUsed/>
    <w:rsid w:val="00DE6E1B"/>
    <w:pPr>
      <w:tabs>
        <w:tab w:val="center" w:pos="4513"/>
        <w:tab w:val="right" w:pos="9026"/>
      </w:tabs>
    </w:pPr>
    <w:rPr>
      <w:color w:val="989FA1" w:themeColor="background2" w:themeShade="BF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DE6E1B"/>
    <w:rPr>
      <w:color w:val="989FA1" w:themeColor="background2" w:themeShade="BF"/>
      <w:sz w:val="14"/>
    </w:rPr>
  </w:style>
  <w:style w:type="character" w:styleId="PlaceholderText">
    <w:name w:val="Placeholder Text"/>
    <w:basedOn w:val="DefaultParagraphFont"/>
    <w:uiPriority w:val="99"/>
    <w:semiHidden/>
    <w:rsid w:val="00112DC0"/>
    <w:rPr>
      <w:color w:val="808080"/>
    </w:rPr>
  </w:style>
  <w:style w:type="table" w:styleId="TableGrid">
    <w:name w:val="Table Grid"/>
    <w:aliases w:val="Viiv_Table,New3"/>
    <w:basedOn w:val="TableNormal"/>
    <w:uiPriority w:val="39"/>
    <w:rsid w:val="002A6185"/>
    <w:pPr>
      <w:spacing w:after="0" w:line="240" w:lineRule="auto"/>
    </w:pPr>
    <w:rPr>
      <w:sz w:val="18"/>
    </w:rPr>
    <w:tblPr>
      <w:tblStyleRowBandSize w:val="1"/>
    </w:tblPr>
    <w:tblStylePr w:type="firstRow">
      <w:rPr>
        <w:rFonts w:asciiTheme="minorHAnsi" w:hAnsiTheme="minorHAnsi"/>
        <w:color w:val="FFFFFF" w:themeColor="background1"/>
        <w:sz w:val="18"/>
      </w:rPr>
      <w:tblPr/>
      <w:tcPr>
        <w:shd w:val="clear" w:color="auto" w:fill="E40046" w:themeFill="accent1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Heading1Char">
    <w:name w:val="Heading 1 Char"/>
    <w:aliases w:val="Heading 1a Char"/>
    <w:basedOn w:val="DefaultParagraphFont"/>
    <w:link w:val="Heading1"/>
    <w:uiPriority w:val="9"/>
    <w:rsid w:val="003D64B1"/>
    <w:rPr>
      <w:rFonts w:asciiTheme="majorHAnsi" w:eastAsiaTheme="majorEastAsia" w:hAnsiTheme="majorHAnsi" w:cstheme="majorBidi"/>
      <w:b/>
      <w:color w:val="071D49" w:themeColor="text1"/>
      <w:sz w:val="36"/>
      <w:szCs w:val="32"/>
    </w:rPr>
  </w:style>
  <w:style w:type="paragraph" w:customStyle="1" w:styleId="Contentsheading">
    <w:name w:val="Contents_heading"/>
    <w:basedOn w:val="Heading1"/>
    <w:qFormat/>
    <w:rsid w:val="003D64B1"/>
  </w:style>
  <w:style w:type="paragraph" w:styleId="TOCHeading">
    <w:name w:val="TOC Heading"/>
    <w:basedOn w:val="Heading1"/>
    <w:next w:val="Normal"/>
    <w:uiPriority w:val="39"/>
    <w:unhideWhenUsed/>
    <w:qFormat/>
    <w:rsid w:val="00647CD0"/>
    <w:pPr>
      <w:spacing w:before="240" w:after="0"/>
      <w:outlineLvl w:val="9"/>
    </w:pPr>
    <w:rPr>
      <w:b w:val="0"/>
      <w:color w:val="AA0034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45811"/>
    <w:pPr>
      <w:tabs>
        <w:tab w:val="right" w:pos="7258"/>
      </w:tabs>
      <w:spacing w:after="24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647CD0"/>
    <w:rPr>
      <w:color w:val="0563C1" w:themeColor="hyperlink"/>
      <w:u w:val="single"/>
    </w:rPr>
  </w:style>
  <w:style w:type="paragraph" w:customStyle="1" w:styleId="Heading12lines">
    <w:name w:val="Heading 1 2 lines"/>
    <w:basedOn w:val="Heading1"/>
    <w:qFormat/>
    <w:rsid w:val="003D64B1"/>
    <w:pPr>
      <w:spacing w:after="0"/>
    </w:pPr>
  </w:style>
  <w:style w:type="paragraph" w:customStyle="1" w:styleId="Heading1subheading">
    <w:name w:val="Heading 1 subheading"/>
    <w:basedOn w:val="Heading12lines"/>
    <w:qFormat/>
    <w:rsid w:val="00DE6E1B"/>
    <w:pPr>
      <w:spacing w:after="1260"/>
    </w:pPr>
    <w:rPr>
      <w:b w:val="0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51BE"/>
    <w:rPr>
      <w:rFonts w:asciiTheme="majorHAnsi" w:eastAsiaTheme="majorEastAsia" w:hAnsiTheme="majorHAnsi" w:cstheme="majorBidi"/>
      <w:b/>
      <w:color w:val="E40046" w:themeColor="text2"/>
      <w:sz w:val="18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745811"/>
    <w:pPr>
      <w:pBdr>
        <w:top w:val="single" w:sz="4" w:space="10" w:color="E40046" w:themeColor="text2"/>
        <w:bottom w:val="single" w:sz="4" w:space="10" w:color="E40046" w:themeColor="text2"/>
      </w:pBdr>
      <w:spacing w:before="360" w:after="360" w:line="264" w:lineRule="auto"/>
    </w:pPr>
    <w:rPr>
      <w:iCs/>
      <w:color w:val="E40046" w:themeColor="text2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745811"/>
    <w:rPr>
      <w:iCs/>
      <w:color w:val="E40046" w:themeColor="text2"/>
      <w:sz w:val="26"/>
    </w:rPr>
  </w:style>
  <w:style w:type="character" w:customStyle="1" w:styleId="QuoteSignoffONLY">
    <w:name w:val="Quote Sign off ONLY"/>
    <w:basedOn w:val="DefaultParagraphFont"/>
    <w:uiPriority w:val="1"/>
    <w:qFormat/>
    <w:rsid w:val="001730B9"/>
    <w:rPr>
      <w:rFonts w:asciiTheme="minorHAnsi" w:hAnsiTheme="minorHAnsi"/>
      <w:i/>
      <w:color w:val="E40046" w:themeColor="text2"/>
      <w:sz w:val="18"/>
    </w:rPr>
  </w:style>
  <w:style w:type="paragraph" w:customStyle="1" w:styleId="Bulletlevel1">
    <w:name w:val="Bullet level 1"/>
    <w:basedOn w:val="Normal"/>
    <w:qFormat/>
    <w:rsid w:val="002A6185"/>
    <w:pPr>
      <w:numPr>
        <w:numId w:val="1"/>
      </w:numPr>
      <w:spacing w:after="60"/>
      <w:ind w:left="227" w:hanging="227"/>
    </w:pPr>
  </w:style>
  <w:style w:type="paragraph" w:customStyle="1" w:styleId="Bulletlevel2">
    <w:name w:val="Bullet level 2"/>
    <w:basedOn w:val="Bulletlevel1"/>
    <w:qFormat/>
    <w:rsid w:val="003D24FC"/>
    <w:pPr>
      <w:numPr>
        <w:numId w:val="2"/>
      </w:numPr>
      <w:ind w:left="454" w:hanging="227"/>
    </w:pPr>
  </w:style>
  <w:style w:type="paragraph" w:customStyle="1" w:styleId="Bulletlevel3">
    <w:name w:val="Bullet level 3"/>
    <w:basedOn w:val="Bulletlevel2"/>
    <w:qFormat/>
    <w:rsid w:val="002A6185"/>
    <w:pPr>
      <w:ind w:left="681"/>
    </w:pPr>
  </w:style>
  <w:style w:type="table" w:styleId="TableGridLight">
    <w:name w:val="Grid Table Light"/>
    <w:basedOn w:val="TableNormal"/>
    <w:uiPriority w:val="40"/>
    <w:rsid w:val="00696480"/>
    <w:pPr>
      <w:spacing w:after="0" w:line="240" w:lineRule="auto"/>
    </w:pPr>
    <w:rPr>
      <w:sz w:val="14"/>
    </w:rPr>
    <w:tblPr>
      <w:tblBorders>
        <w:bottom w:val="single" w:sz="4" w:space="0" w:color="D0D3D4" w:themeColor="background2"/>
      </w:tblBorders>
    </w:tblPr>
    <w:tcPr>
      <w:shd w:val="clear" w:color="auto" w:fill="FFFFFF" w:themeFill="background1"/>
    </w:tcPr>
  </w:style>
  <w:style w:type="table" w:styleId="ListTable1Light-Accent5">
    <w:name w:val="List Table 1 Light Accent 5"/>
    <w:basedOn w:val="TableNormal"/>
    <w:uiPriority w:val="46"/>
    <w:rsid w:val="002A61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4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4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6F6" w:themeFill="accent5" w:themeFillTint="33"/>
      </w:tcPr>
    </w:tblStylePr>
    <w:tblStylePr w:type="band1Horz">
      <w:tblPr/>
      <w:tcPr>
        <w:shd w:val="clear" w:color="auto" w:fill="F5F6F6" w:themeFill="accent5" w:themeFillTint="33"/>
      </w:tcPr>
    </w:tblStylePr>
  </w:style>
  <w:style w:type="paragraph" w:customStyle="1" w:styleId="TableHeaderright">
    <w:name w:val="TableHeader_right"/>
    <w:basedOn w:val="Normal"/>
    <w:qFormat/>
    <w:rsid w:val="001F51BE"/>
    <w:pPr>
      <w:jc w:val="right"/>
    </w:pPr>
    <w:rPr>
      <w:color w:val="FFFFFF" w:themeColor="background1"/>
    </w:rPr>
  </w:style>
  <w:style w:type="paragraph" w:customStyle="1" w:styleId="TableHeaderleft">
    <w:name w:val="TableHeader_left"/>
    <w:basedOn w:val="Normal"/>
    <w:qFormat/>
    <w:rsid w:val="001F51BE"/>
    <w:rPr>
      <w:color w:val="FFFFFF" w:themeColor="background1"/>
    </w:rPr>
  </w:style>
  <w:style w:type="paragraph" w:customStyle="1" w:styleId="Tabletext">
    <w:name w:val="Table text"/>
    <w:basedOn w:val="Normal"/>
    <w:qFormat/>
    <w:rsid w:val="001F51BE"/>
  </w:style>
  <w:style w:type="paragraph" w:customStyle="1" w:styleId="Tablefigues">
    <w:name w:val="Table_figues"/>
    <w:basedOn w:val="Tabletext"/>
    <w:qFormat/>
    <w:rsid w:val="001F51BE"/>
    <w:pPr>
      <w:jc w:val="right"/>
    </w:pPr>
  </w:style>
  <w:style w:type="paragraph" w:styleId="TOC2">
    <w:name w:val="toc 2"/>
    <w:basedOn w:val="Normal"/>
    <w:next w:val="Normal"/>
    <w:autoRedefine/>
    <w:uiPriority w:val="39"/>
    <w:unhideWhenUsed/>
    <w:rsid w:val="00745811"/>
    <w:pPr>
      <w:tabs>
        <w:tab w:val="right" w:pos="7258"/>
      </w:tabs>
      <w:spacing w:after="240" w:line="259" w:lineRule="auto"/>
      <w:ind w:left="284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45811"/>
    <w:pPr>
      <w:tabs>
        <w:tab w:val="right" w:pos="7258"/>
      </w:tabs>
      <w:spacing w:after="240" w:line="259" w:lineRule="auto"/>
      <w:ind w:left="567"/>
    </w:pPr>
    <w:rPr>
      <w:rFonts w:eastAsiaTheme="minorEastAsia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7FEB"/>
    <w:rPr>
      <w:rFonts w:asciiTheme="majorHAnsi" w:eastAsiaTheme="majorEastAsia" w:hAnsiTheme="majorHAnsi" w:cstheme="majorBidi"/>
      <w:color w:val="710022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9B4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9B4"/>
    <w:rPr>
      <w:rFonts w:ascii="Segoe UI" w:hAnsi="Segoe UI" w:cs="Segoe UI"/>
      <w:color w:val="071D49" w:themeColor="text1"/>
      <w:sz w:val="18"/>
      <w:szCs w:val="18"/>
    </w:rPr>
  </w:style>
  <w:style w:type="paragraph" w:customStyle="1" w:styleId="QuotewithSignoff">
    <w:name w:val="Quote_withSignoff"/>
    <w:basedOn w:val="Quote"/>
    <w:qFormat/>
    <w:rsid w:val="00745811"/>
    <w:pPr>
      <w:pBdr>
        <w:bottom w:val="none" w:sz="0" w:space="0" w:color="auto"/>
      </w:pBdr>
      <w:spacing w:after="120"/>
    </w:pPr>
  </w:style>
  <w:style w:type="paragraph" w:customStyle="1" w:styleId="QuoteSignOff">
    <w:name w:val="Quote_SignOff"/>
    <w:basedOn w:val="QuotewithSignoff"/>
    <w:qFormat/>
    <w:rsid w:val="00F41061"/>
    <w:pPr>
      <w:pBdr>
        <w:top w:val="none" w:sz="0" w:space="0" w:color="auto"/>
        <w:bottom w:val="single" w:sz="4" w:space="11" w:color="E40046" w:themeColor="text2"/>
      </w:pBdr>
      <w:spacing w:before="120" w:after="240"/>
    </w:pPr>
    <w:rPr>
      <w:sz w:val="18"/>
    </w:rPr>
  </w:style>
  <w:style w:type="paragraph" w:customStyle="1" w:styleId="Contactname">
    <w:name w:val="Contact_name"/>
    <w:basedOn w:val="Normal"/>
    <w:qFormat/>
    <w:rsid w:val="00E13296"/>
    <w:rPr>
      <w:rFonts w:ascii="ViiV BETA" w:hAnsi="ViiV BETA"/>
    </w:rPr>
  </w:style>
  <w:style w:type="paragraph" w:customStyle="1" w:styleId="Contactdetails">
    <w:name w:val="Contact_details"/>
    <w:basedOn w:val="Normal"/>
    <w:qFormat/>
    <w:rsid w:val="005059F8"/>
  </w:style>
  <w:style w:type="paragraph" w:customStyle="1" w:styleId="TitleBASIC">
    <w:name w:val="Title_BASIC"/>
    <w:basedOn w:val="Title"/>
    <w:qFormat/>
    <w:rsid w:val="008720A7"/>
    <w:rPr>
      <w:rFonts w:ascii="Breakthrough" w:hAnsi="Breakthrough" w:cs="Times New Roman (Headings CS)"/>
      <w:caps w:val="0"/>
      <w:sz w:val="108"/>
    </w:rPr>
  </w:style>
  <w:style w:type="paragraph" w:customStyle="1" w:styleId="Title-SubBASIC">
    <w:name w:val="Title-Sub_BASIC"/>
    <w:basedOn w:val="TItleSub"/>
    <w:qFormat/>
    <w:rsid w:val="004156CB"/>
    <w:rPr>
      <w:sz w:val="36"/>
    </w:rPr>
  </w:style>
  <w:style w:type="character" w:customStyle="1" w:styleId="Heading4Char">
    <w:name w:val="Heading 4 Char"/>
    <w:aliases w:val="Map Title Char"/>
    <w:basedOn w:val="DefaultParagraphFont"/>
    <w:link w:val="Heading4"/>
    <w:uiPriority w:val="11"/>
    <w:semiHidden/>
    <w:rsid w:val="00C6449A"/>
    <w:rPr>
      <w:rFonts w:ascii="Calibri" w:hAnsi="Calibri" w:cs="Calibri"/>
      <w:color w:val="000000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11"/>
    <w:semiHidden/>
    <w:rsid w:val="00C6449A"/>
    <w:rPr>
      <w:rFonts w:ascii="Calibri" w:hAnsi="Calibri" w:cs="Calibri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14"/>
    <w:semiHidden/>
    <w:rsid w:val="00C6449A"/>
    <w:rPr>
      <w:rFonts w:ascii="Calibri" w:hAnsi="Calibri" w:cs="Calibri"/>
    </w:rPr>
  </w:style>
  <w:style w:type="character" w:customStyle="1" w:styleId="Heading7Char">
    <w:name w:val="Heading 7 Char"/>
    <w:basedOn w:val="DefaultParagraphFont"/>
    <w:link w:val="Heading7"/>
    <w:uiPriority w:val="14"/>
    <w:semiHidden/>
    <w:rsid w:val="00C6449A"/>
    <w:rPr>
      <w:rFonts w:ascii="Calibri" w:hAnsi="Calibri" w:cs="Calibri"/>
    </w:rPr>
  </w:style>
  <w:style w:type="paragraph" w:styleId="ListParagraph">
    <w:name w:val="List Paragraph"/>
    <w:basedOn w:val="Normal"/>
    <w:link w:val="ListParagraphChar"/>
    <w:uiPriority w:val="34"/>
    <w:qFormat/>
    <w:rsid w:val="00C6449A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A84B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4B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4B2E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4B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4B2E"/>
    <w:rPr>
      <w:rFonts w:ascii="Calibri" w:hAnsi="Calibri" w:cs="Calibri"/>
      <w:b/>
      <w:bCs/>
      <w:sz w:val="20"/>
      <w:szCs w:val="20"/>
    </w:rPr>
  </w:style>
  <w:style w:type="character" w:customStyle="1" w:styleId="requiredquestion">
    <w:name w:val="requiredquestion"/>
    <w:basedOn w:val="DefaultParagraphFont"/>
    <w:rsid w:val="00AA3DF4"/>
  </w:style>
  <w:style w:type="character" w:customStyle="1" w:styleId="asterisk">
    <w:name w:val="asterisk"/>
    <w:basedOn w:val="DefaultParagraphFont"/>
    <w:rsid w:val="00AA3DF4"/>
  </w:style>
  <w:style w:type="character" w:styleId="Strong">
    <w:name w:val="Strong"/>
    <w:basedOn w:val="DefaultParagraphFont"/>
    <w:uiPriority w:val="22"/>
    <w:qFormat/>
    <w:rsid w:val="00AA3DF4"/>
    <w:rPr>
      <w:b/>
      <w:bCs/>
    </w:rPr>
  </w:style>
  <w:style w:type="character" w:customStyle="1" w:styleId="hinttext">
    <w:name w:val="hinttext"/>
    <w:basedOn w:val="DefaultParagraphFont"/>
    <w:rsid w:val="00AA3DF4"/>
  </w:style>
  <w:style w:type="paragraph" w:customStyle="1" w:styleId="Normal0">
    <w:name w:val="Normal0"/>
    <w:qFormat/>
    <w:rsid w:val="00952DDE"/>
    <w:pPr>
      <w:spacing w:after="0" w:line="240" w:lineRule="auto"/>
    </w:pPr>
    <w:rPr>
      <w:rFonts w:ascii="Arial" w:eastAsia="Arial" w:hAnsi="Arial" w:cs="Arial"/>
      <w:sz w:val="24"/>
      <w:szCs w:val="24"/>
      <w:lang w:val="en-US"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52DDE"/>
    <w:rPr>
      <w:rFonts w:ascii="Calibri" w:hAnsi="Calibri" w:cs="Calibri"/>
    </w:rPr>
  </w:style>
  <w:style w:type="paragraph" w:styleId="Revision">
    <w:name w:val="Revision"/>
    <w:hidden/>
    <w:uiPriority w:val="99"/>
    <w:semiHidden/>
    <w:rsid w:val="00765CB8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icrosoft\Windows\Templates\ViiV_Word_Template_BASIC_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0CEB55E59FD4136BD1E61B67E483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E6AE6-707F-490C-BC0F-C578FEC3DFAA}"/>
      </w:docPartPr>
      <w:docPartBody>
        <w:p w:rsidR="00BC5578" w:rsidRDefault="00BC5578"/>
      </w:docPartBody>
    </w:docPart>
    <w:docPart>
      <w:docPartPr>
        <w:name w:val="0579D78CB4574760ACF21E8B32D9A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3A74C-8766-4B7D-9483-9313F55C31BB}"/>
      </w:docPartPr>
      <w:docPartBody>
        <w:p w:rsidR="00BC5578" w:rsidRDefault="00BC5578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iiV BETA">
    <w:altName w:val="Times New Roman"/>
    <w:panose1 w:val="020B0604020202020204"/>
    <w:charset w:val="EE"/>
    <w:family w:val="roman"/>
    <w:pitch w:val="variable"/>
    <w:sig w:usb0="A000006F" w:usb1="4000207A" w:usb2="00000000" w:usb3="00000000" w:csb0="00000012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eakthrough">
    <w:altName w:val="Cambria"/>
    <w:panose1 w:val="020B0604020202020204"/>
    <w:charset w:val="A2"/>
    <w:family w:val="roman"/>
    <w:pitch w:val="variable"/>
    <w:sig w:usb0="A000006F" w:usb1="4000207A" w:usb2="00000000" w:usb3="00000000" w:csb0="00000012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CoHeadlineW01-Regular">
    <w:panose1 w:val="020B0603060202020204"/>
    <w:charset w:val="00"/>
    <w:family w:val="swiss"/>
    <w:pitch w:val="variable"/>
    <w:sig w:usb0="00000003" w:usb1="00000000" w:usb2="00000000" w:usb3="00000000" w:csb0="00000001" w:csb1="00000000"/>
  </w:font>
  <w:font w:name="TT Rounds Condensed">
    <w:altName w:val="Times New Roman"/>
    <w:panose1 w:val="020B0604020202020204"/>
    <w:charset w:val="0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119"/>
    <w:rsid w:val="000C21E6"/>
    <w:rsid w:val="0024280D"/>
    <w:rsid w:val="00406119"/>
    <w:rsid w:val="006838F5"/>
    <w:rsid w:val="00861008"/>
    <w:rsid w:val="00A45553"/>
    <w:rsid w:val="00BC5578"/>
    <w:rsid w:val="00C4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iV">
      <a:dk1>
        <a:srgbClr val="071D49"/>
      </a:dk1>
      <a:lt1>
        <a:sysClr val="window" lastClr="FFFFFF"/>
      </a:lt1>
      <a:dk2>
        <a:srgbClr val="E40046"/>
      </a:dk2>
      <a:lt2>
        <a:srgbClr val="D0D3D4"/>
      </a:lt2>
      <a:accent1>
        <a:srgbClr val="E40046"/>
      </a:accent1>
      <a:accent2>
        <a:srgbClr val="5BC2E7"/>
      </a:accent2>
      <a:accent3>
        <a:srgbClr val="7A2082"/>
      </a:accent3>
      <a:accent4>
        <a:srgbClr val="000000"/>
      </a:accent4>
      <a:accent5>
        <a:srgbClr val="D0D3D4"/>
      </a:accent5>
      <a:accent6>
        <a:srgbClr val="5BC2E7"/>
      </a:accent6>
      <a:hlink>
        <a:srgbClr val="0563C1"/>
      </a:hlink>
      <a:folHlink>
        <a:srgbClr val="954F72"/>
      </a:folHlink>
    </a:clrScheme>
    <a:fontScheme name="ViiV">
      <a:majorFont>
        <a:latin typeface="Raleway"/>
        <a:ea typeface=""/>
        <a:cs typeface=""/>
      </a:majorFont>
      <a:minorFont>
        <a:latin typeface="Ralewa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38078d6-faea-4df4-bb1c-02ac01a231e6">
      <UserInfo>
        <DisplayName>Cecilia Kihara</DisplayName>
        <AccountId>17</AccountId>
        <AccountType/>
      </UserInfo>
      <UserInfo>
        <DisplayName>Shaun Mellors</DisplayName>
        <AccountId>10</AccountId>
        <AccountType/>
      </UserInfo>
    </SharedWithUsers>
    <TaxCatchAll xmlns="c38078d6-faea-4df4-bb1c-02ac01a231e6" xsi:nil="true"/>
    <lcf76f155ced4ddcb4097134ff3c332f xmlns="e0289290-4591-40c0-b1d3-9fc7cb21e0c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84EE242472A04F8145196B75E764B6" ma:contentTypeVersion="16" ma:contentTypeDescription="Create a new document." ma:contentTypeScope="" ma:versionID="3209b267190ec8670b246f45feaf0c7c">
  <xsd:schema xmlns:xsd="http://www.w3.org/2001/XMLSchema" xmlns:xs="http://www.w3.org/2001/XMLSchema" xmlns:p="http://schemas.microsoft.com/office/2006/metadata/properties" xmlns:ns2="e0289290-4591-40c0-b1d3-9fc7cb21e0c4" xmlns:ns3="c38078d6-faea-4df4-bb1c-02ac01a231e6" targetNamespace="http://schemas.microsoft.com/office/2006/metadata/properties" ma:root="true" ma:fieldsID="5642c62375fea91ac2132fd3e2ff21bf" ns2:_="" ns3:_="">
    <xsd:import namespace="e0289290-4591-40c0-b1d3-9fc7cb21e0c4"/>
    <xsd:import namespace="c38078d6-faea-4df4-bb1c-02ac01a231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289290-4591-40c0-b1d3-9fc7cb21e0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451d461-d530-465a-81eb-73ef42a83d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078d6-faea-4df4-bb1c-02ac01a231e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ceb5ad-7fb8-43b8-93ae-905594302183}" ma:internalName="TaxCatchAll" ma:showField="CatchAllData" ma:web="c38078d6-faea-4df4-bb1c-02ac01a231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491345-D594-4799-BD11-A103753BF1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DF2185-D1C4-44FD-817E-22B494D721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FFC46E-A16F-4B02-84ED-571992452B03}">
  <ds:schemaRefs>
    <ds:schemaRef ds:uri="http://schemas.microsoft.com/office/2006/metadata/properties"/>
    <ds:schemaRef ds:uri="http://schemas.microsoft.com/office/infopath/2007/PartnerControls"/>
    <ds:schemaRef ds:uri="c38078d6-faea-4df4-bb1c-02ac01a231e6"/>
    <ds:schemaRef ds:uri="e0289290-4591-40c0-b1d3-9fc7cb21e0c4"/>
  </ds:schemaRefs>
</ds:datastoreItem>
</file>

<file path=customXml/itemProps4.xml><?xml version="1.0" encoding="utf-8"?>
<ds:datastoreItem xmlns:ds="http://schemas.openxmlformats.org/officeDocument/2006/customXml" ds:itemID="{CA2EABFE-F7FB-4866-B9C5-D4A94F098C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289290-4591-40c0-b1d3-9fc7cb21e0c4"/>
    <ds:schemaRef ds:uri="c38078d6-faea-4df4-bb1c-02ac01a231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C:\ProgramData\Microsoft\Windows\Templates\ViiV_Word_Template_BASIC_4.dotx</Template>
  <TotalTime>2</TotalTime>
  <Pages>6</Pages>
  <Words>315</Words>
  <Characters>1800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Palmer-Goddard</dc:creator>
  <cp:keywords/>
  <dc:description/>
  <cp:lastModifiedBy>Zoe Duckworth</cp:lastModifiedBy>
  <cp:revision>2</cp:revision>
  <cp:lastPrinted>2019-02-18T16:07:00Z</cp:lastPrinted>
  <dcterms:created xsi:type="dcterms:W3CDTF">2023-08-16T13:32:00Z</dcterms:created>
  <dcterms:modified xsi:type="dcterms:W3CDTF">2023-08-16T13:32:00Z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0x0101008484EE242472A04F8145196B75E764B6</vt:lpwstr>
  </property>
  <property fmtid="{D5CDD505-2E9C-101B-9397-08002B2CF9AE}" pid="3" name="MediaServiceImageTags">
    <vt:lpwstr/>
  </property>
</Properties>
</file>